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9E091" w14:textId="77777777" w:rsidR="00FA4AA4" w:rsidRDefault="00FA4AA4" w:rsidP="00FA4AA4">
      <w:pPr>
        <w:jc w:val="center"/>
        <w:rPr>
          <w:b/>
          <w:bCs/>
        </w:rPr>
      </w:pPr>
      <w:r w:rsidRPr="00FA4AA4">
        <w:rPr>
          <w:b/>
          <w:bCs/>
        </w:rPr>
        <w:t>KLASSEAFTALEARK</w:t>
      </w:r>
    </w:p>
    <w:p w14:paraId="3556900C" w14:textId="77777777" w:rsidR="00FA4AA4" w:rsidRPr="00FA4AA4" w:rsidRDefault="00FA4AA4" w:rsidP="00FA4AA4">
      <w:pPr>
        <w:jc w:val="center"/>
        <w:rPr>
          <w:b/>
          <w:bCs/>
        </w:rPr>
      </w:pPr>
    </w:p>
    <w:p w14:paraId="4EB8D98A" w14:textId="5591115A" w:rsidR="00FA4AA4" w:rsidRDefault="00FA4AA4" w:rsidP="00FA4AA4">
      <w:pPr>
        <w:jc w:val="center"/>
        <w:rPr>
          <w:b/>
          <w:bCs/>
        </w:rPr>
      </w:pPr>
      <w:r>
        <w:rPr>
          <w:b/>
          <w:bCs/>
        </w:rPr>
        <w:t>x</w:t>
      </w:r>
      <w:r w:rsidRPr="00FA4AA4">
        <w:rPr>
          <w:b/>
          <w:bCs/>
        </w:rPr>
        <w:t>. klasse</w:t>
      </w:r>
    </w:p>
    <w:p w14:paraId="5C78837B" w14:textId="77777777" w:rsidR="00FA4AA4" w:rsidRDefault="00FA4AA4" w:rsidP="00FA4AA4">
      <w:pPr>
        <w:rPr>
          <w:b/>
          <w:bCs/>
        </w:rPr>
      </w:pPr>
    </w:p>
    <w:p w14:paraId="6E43FE27" w14:textId="77777777" w:rsidR="00FA4AA4" w:rsidRPr="00FA4AA4" w:rsidRDefault="00FA4AA4" w:rsidP="00FA4AA4">
      <w:pPr>
        <w:rPr>
          <w:b/>
          <w:bCs/>
        </w:rPr>
      </w:pPr>
    </w:p>
    <w:p w14:paraId="247E6C2F" w14:textId="5B585573" w:rsidR="00FA4AA4" w:rsidRDefault="00FA4AA4" w:rsidP="00FA4AA4">
      <w:r w:rsidRPr="00FA4AA4">
        <w:rPr>
          <w:b/>
          <w:bCs/>
        </w:rPr>
        <w:t>Dato:</w:t>
      </w:r>
      <w:r w:rsidRPr="00FA4AA4">
        <w:t xml:space="preserve"> __________</w:t>
      </w:r>
    </w:p>
    <w:p w14:paraId="5781C70E" w14:textId="77777777" w:rsidR="00FA4AA4" w:rsidRPr="00FA4AA4" w:rsidRDefault="00FA4AA4" w:rsidP="00FA4AA4"/>
    <w:p w14:paraId="210913E1" w14:textId="7747ADF7" w:rsidR="00FA4AA4" w:rsidRDefault="00FA4AA4" w:rsidP="00FA4AA4">
      <w:r w:rsidRPr="00FA4AA4">
        <w:rPr>
          <w:b/>
          <w:bCs/>
        </w:rPr>
        <w:t>Klasse:</w:t>
      </w:r>
      <w:r w:rsidRPr="00FA4AA4">
        <w:t xml:space="preserve">  ___ Skole</w:t>
      </w:r>
      <w:r>
        <w:t>__________</w:t>
      </w:r>
    </w:p>
    <w:p w14:paraId="28E1162A" w14:textId="77777777" w:rsidR="00FA4AA4" w:rsidRDefault="00FA4AA4" w:rsidP="00FA4AA4"/>
    <w:p w14:paraId="7436F8E5" w14:textId="77777777" w:rsidR="00FA4AA4" w:rsidRPr="00FA4AA4" w:rsidRDefault="00FA4AA4" w:rsidP="00FA4AA4"/>
    <w:p w14:paraId="744C592E" w14:textId="77777777" w:rsidR="00FA4AA4" w:rsidRPr="00FA4AA4" w:rsidRDefault="00FA4AA4" w:rsidP="00FA4AA4">
      <w:pPr>
        <w:rPr>
          <w:b/>
          <w:bCs/>
        </w:rPr>
      </w:pPr>
      <w:r w:rsidRPr="00FA4AA4">
        <w:rPr>
          <w:b/>
          <w:bCs/>
        </w:rPr>
        <w:t>Vores fælles aftaler</w:t>
      </w:r>
    </w:p>
    <w:p w14:paraId="30062DA0" w14:textId="77777777" w:rsidR="00FA4AA4" w:rsidRDefault="00FA4AA4" w:rsidP="00FA4AA4">
      <w:r w:rsidRPr="00FA4AA4">
        <w:t xml:space="preserve">På forældremødet har vi talt om, hvordan vi som forældre sammen kan være med til at skabe en </w:t>
      </w:r>
      <w:r w:rsidRPr="00FA4AA4">
        <w:rPr>
          <w:b/>
          <w:bCs/>
        </w:rPr>
        <w:t>tryg, inkluderende og god hverdag for alle børn i klassen</w:t>
      </w:r>
      <w:r w:rsidRPr="00FA4AA4">
        <w:t>.</w:t>
      </w:r>
    </w:p>
    <w:p w14:paraId="78112CF6" w14:textId="77777777" w:rsidR="00FA4AA4" w:rsidRDefault="00FA4AA4" w:rsidP="00FA4AA4">
      <w:r w:rsidRPr="00FA4AA4">
        <w:t>Vi er blevet enige om følgende:</w:t>
      </w:r>
    </w:p>
    <w:p w14:paraId="58F2CC22" w14:textId="77777777" w:rsidR="00FA4AA4" w:rsidRPr="00FA4AA4" w:rsidRDefault="00FA4AA4" w:rsidP="00FA4AA4"/>
    <w:p w14:paraId="45F6D167" w14:textId="77777777" w:rsidR="00FA4AA4" w:rsidRPr="00FA4AA4" w:rsidRDefault="00FA4AA4" w:rsidP="00FA4AA4">
      <w:pPr>
        <w:rPr>
          <w:b/>
          <w:bCs/>
        </w:rPr>
      </w:pPr>
      <w:r w:rsidRPr="00FA4AA4">
        <w:rPr>
          <w:b/>
          <w:bCs/>
        </w:rPr>
        <w:t>1. Lege- og samværsaftale</w:t>
      </w:r>
    </w:p>
    <w:p w14:paraId="28CC35F6" w14:textId="77777777" w:rsidR="00FA4AA4" w:rsidRPr="00FA4AA4" w:rsidRDefault="00FA4AA4" w:rsidP="00FA4AA4">
      <w:r w:rsidRPr="00FA4AA4">
        <w:t>Børnene må gerne lege og være sammen efter skole eller klub.</w:t>
      </w:r>
    </w:p>
    <w:p w14:paraId="3D3ED42B" w14:textId="77777777" w:rsidR="00FA4AA4" w:rsidRDefault="00FA4AA4" w:rsidP="00FA4AA4">
      <w:r w:rsidRPr="00FA4AA4">
        <w:t xml:space="preserve">Hvis et barn skal med en kammerat hjem, aftales det først med </w:t>
      </w:r>
      <w:r w:rsidRPr="00FA4AA4">
        <w:rPr>
          <w:b/>
          <w:bCs/>
        </w:rPr>
        <w:t>begge børns forældre</w:t>
      </w:r>
      <w:r w:rsidRPr="00FA4AA4">
        <w:t>. På den måde ved alle, hvor børnene er, og hvornår de kommer hjem.</w:t>
      </w:r>
    </w:p>
    <w:p w14:paraId="66A37562" w14:textId="77777777" w:rsidR="00FA4AA4" w:rsidRPr="00FA4AA4" w:rsidRDefault="00FA4AA4" w:rsidP="00FA4AA4"/>
    <w:p w14:paraId="2E5E3922" w14:textId="77777777" w:rsidR="00FA4AA4" w:rsidRPr="00FA4AA4" w:rsidRDefault="00FA4AA4" w:rsidP="00FA4AA4">
      <w:pPr>
        <w:rPr>
          <w:b/>
          <w:bCs/>
        </w:rPr>
      </w:pPr>
      <w:r w:rsidRPr="00FA4AA4">
        <w:rPr>
          <w:b/>
          <w:bCs/>
        </w:rPr>
        <w:t>2. Sove sammen</w:t>
      </w:r>
    </w:p>
    <w:p w14:paraId="6FC29A13" w14:textId="77777777" w:rsidR="00FA4AA4" w:rsidRPr="00FA4AA4" w:rsidRDefault="00FA4AA4" w:rsidP="00FA4AA4">
      <w:r w:rsidRPr="00FA4AA4">
        <w:t xml:space="preserve">Børnene kan godt sove hos hinanden, men det sker som udgangspunkt kun på dage, hvor der </w:t>
      </w:r>
      <w:r w:rsidRPr="00FA4AA4">
        <w:rPr>
          <w:b/>
          <w:bCs/>
        </w:rPr>
        <w:t>ikke er skole dagen efter</w:t>
      </w:r>
      <w:r w:rsidRPr="00FA4AA4">
        <w:t>.</w:t>
      </w:r>
    </w:p>
    <w:p w14:paraId="179DCB1C" w14:textId="77777777" w:rsidR="00FA4AA4" w:rsidRDefault="00FA4AA4" w:rsidP="00FA4AA4">
      <w:r w:rsidRPr="00FA4AA4">
        <w:t>Det giver børnene mulighed for at hygge sig sammen uden at gå på kompromis med søvn og en god skoledag.</w:t>
      </w:r>
    </w:p>
    <w:p w14:paraId="1CAD3A60" w14:textId="77777777" w:rsidR="00FA4AA4" w:rsidRPr="00FA4AA4" w:rsidRDefault="00FA4AA4" w:rsidP="00FA4AA4"/>
    <w:p w14:paraId="1B859C8F" w14:textId="77777777" w:rsidR="00FA4AA4" w:rsidRPr="00FA4AA4" w:rsidRDefault="00FA4AA4" w:rsidP="00FA4AA4">
      <w:pPr>
        <w:rPr>
          <w:b/>
          <w:bCs/>
        </w:rPr>
      </w:pPr>
      <w:r w:rsidRPr="00FA4AA4">
        <w:rPr>
          <w:b/>
          <w:bCs/>
        </w:rPr>
        <w:t>3. Fødselsdage</w:t>
      </w:r>
    </w:p>
    <w:p w14:paraId="6FD3D3F1" w14:textId="77777777" w:rsidR="00FA4AA4" w:rsidRPr="00FA4AA4" w:rsidRDefault="00FA4AA4" w:rsidP="00FA4AA4">
      <w:r w:rsidRPr="00FA4AA4">
        <w:t>Der er plads til både drenge og piger til fødselsdage. Den enkelte familie kan vælge at invitere hele klassen, alle drenge, alle piger eller en anden aftalt gruppe.</w:t>
      </w:r>
    </w:p>
    <w:p w14:paraId="2C76B505" w14:textId="5F235F37" w:rsidR="00FA4AA4" w:rsidRPr="00FA4AA4" w:rsidRDefault="00FA4AA4" w:rsidP="00FA4AA4">
      <w:r w:rsidRPr="00FA4AA4">
        <w:t xml:space="preserve">Vi er enige om, at </w:t>
      </w:r>
      <w:r w:rsidRPr="00FA4AA4">
        <w:rPr>
          <w:b/>
          <w:bCs/>
        </w:rPr>
        <w:t xml:space="preserve">ingen børn skal føle </w:t>
      </w:r>
      <w:r w:rsidRPr="00FA4AA4">
        <w:rPr>
          <w:b/>
          <w:bCs/>
        </w:rPr>
        <w:t>sig</w:t>
      </w:r>
      <w:r>
        <w:rPr>
          <w:b/>
          <w:bCs/>
        </w:rPr>
        <w:t xml:space="preserve"> </w:t>
      </w:r>
      <w:r w:rsidRPr="00FA4AA4">
        <w:rPr>
          <w:b/>
          <w:bCs/>
        </w:rPr>
        <w:t>systematisk valgt fra eller holdt udenfor</w:t>
      </w:r>
      <w:r w:rsidRPr="00FA4AA4">
        <w:t>.</w:t>
      </w:r>
    </w:p>
    <w:p w14:paraId="610B4D04" w14:textId="77777777" w:rsidR="00FA4AA4" w:rsidRPr="00FA4AA4" w:rsidRDefault="00FA4AA4" w:rsidP="00FA4AA4">
      <w:r w:rsidRPr="00FA4AA4">
        <w:t>Der holdes som udgangspunkt ikke fødselsdage med overnatning, da ikke alle familier har plads eller mulighed for dette.</w:t>
      </w:r>
    </w:p>
    <w:p w14:paraId="0996883E" w14:textId="77777777" w:rsidR="00FA4AA4" w:rsidRPr="00FA4AA4" w:rsidRDefault="00FA4AA4" w:rsidP="00FA4AA4">
      <w:r w:rsidRPr="00FA4AA4">
        <w:t>Vi er også enige om, at fødselsdagsfesterne skal passe til børnenes alder. Vi ønsker derfor at undgå, at børnefødselsdage kommer til at ligne voksenfester med drinks, meget voksenpræget musik eller lignende.</w:t>
      </w:r>
    </w:p>
    <w:p w14:paraId="6EF57AAD" w14:textId="77777777" w:rsidR="00FA4AA4" w:rsidRDefault="00FA4AA4" w:rsidP="00FA4AA4">
      <w:pPr>
        <w:rPr>
          <w:b/>
          <w:bCs/>
        </w:rPr>
      </w:pPr>
      <w:r w:rsidRPr="00FA4AA4">
        <w:rPr>
          <w:b/>
          <w:bCs/>
        </w:rPr>
        <w:t>Vi holder fast i det gode børneliv – og lader de voksnes festtraditioner vente lidt endnu.</w:t>
      </w:r>
    </w:p>
    <w:p w14:paraId="29C17712" w14:textId="77777777" w:rsidR="00FA4AA4" w:rsidRPr="00FA4AA4" w:rsidRDefault="00FA4AA4" w:rsidP="00FA4AA4"/>
    <w:p w14:paraId="5A703BFA" w14:textId="77777777" w:rsidR="00FA4AA4" w:rsidRPr="00FA4AA4" w:rsidRDefault="00FA4AA4" w:rsidP="00FA4AA4">
      <w:pPr>
        <w:rPr>
          <w:b/>
          <w:bCs/>
        </w:rPr>
      </w:pPr>
      <w:r w:rsidRPr="00FA4AA4">
        <w:rPr>
          <w:b/>
          <w:bCs/>
        </w:rPr>
        <w:t>4. Madpakker og morgenmad</w:t>
      </w:r>
    </w:p>
    <w:p w14:paraId="1EB9CCD9" w14:textId="77777777" w:rsidR="00FA4AA4" w:rsidRPr="00FA4AA4" w:rsidRDefault="00FA4AA4" w:rsidP="00FA4AA4">
      <w:r w:rsidRPr="00FA4AA4">
        <w:t>Der var ikke enighed om en fælles aftale på dette område.</w:t>
      </w:r>
    </w:p>
    <w:p w14:paraId="58F4714E" w14:textId="77777777" w:rsidR="00FA4AA4" w:rsidRPr="00FA4AA4" w:rsidRDefault="00FA4AA4" w:rsidP="00FA4AA4">
      <w:r w:rsidRPr="00FA4AA4">
        <w:t xml:space="preserve">Vi opfordrer dog alle forældre til at sikre, at børnene så vidt muligt </w:t>
      </w:r>
      <w:r w:rsidRPr="00FA4AA4">
        <w:rPr>
          <w:b/>
          <w:bCs/>
        </w:rPr>
        <w:t>har fået morgenmad hjemmefra og har en fornuftig madpakke med i skole</w:t>
      </w:r>
      <w:r w:rsidRPr="00FA4AA4">
        <w:t>.</w:t>
      </w:r>
    </w:p>
    <w:p w14:paraId="34AB9A53" w14:textId="77777777" w:rsidR="00FA4AA4" w:rsidRDefault="00FA4AA4" w:rsidP="00FA4AA4">
      <w:r w:rsidRPr="00FA4AA4">
        <w:t>Det giver bedre forudsætninger for energi, koncentration og godt humør gennem skoledagen.</w:t>
      </w:r>
    </w:p>
    <w:p w14:paraId="253F266E" w14:textId="77777777" w:rsidR="00FA4AA4" w:rsidRPr="00FA4AA4" w:rsidRDefault="00FA4AA4" w:rsidP="00FA4AA4"/>
    <w:p w14:paraId="364C2597" w14:textId="77777777" w:rsidR="00FA4AA4" w:rsidRPr="00FA4AA4" w:rsidRDefault="00FA4AA4" w:rsidP="00FA4AA4">
      <w:pPr>
        <w:rPr>
          <w:b/>
          <w:bCs/>
        </w:rPr>
      </w:pPr>
      <w:r w:rsidRPr="00FA4AA4">
        <w:rPr>
          <w:b/>
          <w:bCs/>
        </w:rPr>
        <w:t>5. Sociale spilleregler og fællesskab</w:t>
      </w:r>
    </w:p>
    <w:p w14:paraId="224AD79E" w14:textId="77777777" w:rsidR="00FA4AA4" w:rsidRPr="00FA4AA4" w:rsidRDefault="00FA4AA4" w:rsidP="00FA4AA4">
      <w:r w:rsidRPr="00FA4AA4">
        <w:t xml:space="preserve">Vi har tidligere oplevet tilfælde af mobning i klassen. Derfor har vi et særligt fokus på, at </w:t>
      </w:r>
      <w:r w:rsidRPr="00FA4AA4">
        <w:rPr>
          <w:b/>
          <w:bCs/>
        </w:rPr>
        <w:t>alle børn føler sig som en del af fællesskabet</w:t>
      </w:r>
      <w:r w:rsidRPr="00FA4AA4">
        <w:t>.</w:t>
      </w:r>
    </w:p>
    <w:p w14:paraId="2C3E7FFF" w14:textId="77777777" w:rsidR="00FA4AA4" w:rsidRPr="00FA4AA4" w:rsidRDefault="00FA4AA4" w:rsidP="00FA4AA4">
      <w:r w:rsidRPr="00FA4AA4">
        <w:t>Som forældre vil vi være opmærksomme på, om der er børn, som gentagne gange står udenfor eller aldrig bliver inviteret med i leg og fællesskab.</w:t>
      </w:r>
    </w:p>
    <w:p w14:paraId="74C12AEE" w14:textId="77777777" w:rsidR="00FA4AA4" w:rsidRPr="00FA4AA4" w:rsidRDefault="00FA4AA4" w:rsidP="00FA4AA4">
      <w:r w:rsidRPr="00FA4AA4">
        <w:t>Vi taler med vores børn om at være gode kammerater og om at sige fra, hvis nogen bliver holdt udenfor.</w:t>
      </w:r>
    </w:p>
    <w:p w14:paraId="3198EFBD" w14:textId="77777777" w:rsidR="00FA4AA4" w:rsidRPr="00FA4AA4" w:rsidRDefault="00FA4AA4" w:rsidP="00FA4AA4">
      <w:r w:rsidRPr="00FA4AA4">
        <w:t>Vi følger også med i børnenes brug af sociale medier og digitale fællesskaber, da meget af børnenes sociale liv foregår her.</w:t>
      </w:r>
    </w:p>
    <w:p w14:paraId="5331E220" w14:textId="77777777" w:rsidR="00FA4AA4" w:rsidRPr="00FA4AA4" w:rsidRDefault="00FA4AA4" w:rsidP="00FA4AA4">
      <w:r w:rsidRPr="00FA4AA4">
        <w:rPr>
          <w:b/>
          <w:bCs/>
        </w:rPr>
        <w:t>Ingen skal stå alene.</w:t>
      </w:r>
    </w:p>
    <w:p w14:paraId="03C1676E" w14:textId="77777777" w:rsidR="00FA4AA4" w:rsidRDefault="00FA4AA4" w:rsidP="00FA4AA4">
      <w:pPr>
        <w:rPr>
          <w:b/>
          <w:bCs/>
        </w:rPr>
      </w:pPr>
    </w:p>
    <w:p w14:paraId="3BBCD5DE" w14:textId="02B20DA0" w:rsidR="00FA4AA4" w:rsidRPr="00FA4AA4" w:rsidRDefault="00FA4AA4" w:rsidP="00FA4AA4">
      <w:pPr>
        <w:rPr>
          <w:b/>
          <w:bCs/>
        </w:rPr>
      </w:pPr>
      <w:r w:rsidRPr="00FA4AA4">
        <w:rPr>
          <w:b/>
          <w:bCs/>
        </w:rPr>
        <w:t>6. Søvn på skoledage</w:t>
      </w:r>
    </w:p>
    <w:p w14:paraId="5665833C" w14:textId="77777777" w:rsidR="00FA4AA4" w:rsidRPr="00FA4AA4" w:rsidRDefault="00FA4AA4" w:rsidP="00FA4AA4">
      <w:r w:rsidRPr="00FA4AA4">
        <w:t>Børnene har brug for søvn for at kunne lære, trives og have overskud i hverdagen.</w:t>
      </w:r>
    </w:p>
    <w:p w14:paraId="0F68699E" w14:textId="77777777" w:rsidR="00FA4AA4" w:rsidRDefault="00FA4AA4" w:rsidP="00FA4AA4">
      <w:r w:rsidRPr="00FA4AA4">
        <w:t xml:space="preserve">Vi tilstræber derfor, at børnene får </w:t>
      </w:r>
      <w:r w:rsidRPr="00FA4AA4">
        <w:rPr>
          <w:b/>
          <w:bCs/>
        </w:rPr>
        <w:t>mindst 9 timers søvn på skoledage</w:t>
      </w:r>
      <w:r w:rsidRPr="00FA4AA4">
        <w:t>.</w:t>
      </w:r>
    </w:p>
    <w:p w14:paraId="5D5A7194" w14:textId="77777777" w:rsidR="00FA4AA4" w:rsidRPr="00FA4AA4" w:rsidRDefault="00FA4AA4" w:rsidP="00FA4AA4"/>
    <w:p w14:paraId="33A89D8D" w14:textId="77777777" w:rsidR="00FA4AA4" w:rsidRPr="00FA4AA4" w:rsidRDefault="00FA4AA4" w:rsidP="00FA4AA4">
      <w:pPr>
        <w:rPr>
          <w:b/>
          <w:bCs/>
        </w:rPr>
      </w:pPr>
      <w:r w:rsidRPr="00FA4AA4">
        <w:rPr>
          <w:b/>
          <w:bCs/>
        </w:rPr>
        <w:t>7. Forældrekontakt</w:t>
      </w:r>
    </w:p>
    <w:p w14:paraId="66B10B2E" w14:textId="77777777" w:rsidR="00FA4AA4" w:rsidRPr="00FA4AA4" w:rsidRDefault="00FA4AA4" w:rsidP="00FA4AA4">
      <w:r w:rsidRPr="00FA4AA4">
        <w:t xml:space="preserve">Vi vil gerne have en </w:t>
      </w:r>
      <w:r w:rsidRPr="00FA4AA4">
        <w:rPr>
          <w:b/>
          <w:bCs/>
        </w:rPr>
        <w:t>åben og positiv dialog mellem forældrene</w:t>
      </w:r>
      <w:r w:rsidRPr="00FA4AA4">
        <w:t>.</w:t>
      </w:r>
    </w:p>
    <w:p w14:paraId="3106BF33" w14:textId="77777777" w:rsidR="00FA4AA4" w:rsidRPr="00FA4AA4" w:rsidRDefault="00FA4AA4" w:rsidP="00FA4AA4">
      <w:r w:rsidRPr="00FA4AA4">
        <w:t>Det er helt okay at ringe til hinanden, hvis man hører noget, man undrer sig over, eller hvis man bliver bekymret for noget.</w:t>
      </w:r>
    </w:p>
    <w:p w14:paraId="6AE1D90C" w14:textId="77777777" w:rsidR="00FA4AA4" w:rsidRPr="00FA4AA4" w:rsidRDefault="00FA4AA4" w:rsidP="00FA4AA4">
      <w:r w:rsidRPr="00FA4AA4">
        <w:t xml:space="preserve">Formålet er ikke at blande sig i hinandens liv, men at være </w:t>
      </w:r>
      <w:r w:rsidRPr="00FA4AA4">
        <w:rPr>
          <w:b/>
          <w:bCs/>
        </w:rPr>
        <w:t>opmærksomme på børnenes trivsel og på fællesskabet i klassen</w:t>
      </w:r>
      <w:r w:rsidRPr="00FA4AA4">
        <w:t>.</w:t>
      </w:r>
    </w:p>
    <w:p w14:paraId="7550932C" w14:textId="77777777" w:rsidR="00FA4AA4" w:rsidRPr="00FA4AA4" w:rsidRDefault="00FA4AA4" w:rsidP="00FA4AA4">
      <w:r w:rsidRPr="00FA4AA4">
        <w:t>Vi tror på, at en god samtale mellem voksne ofte kan forebygge, at små problemer vokser sig store.</w:t>
      </w:r>
    </w:p>
    <w:p w14:paraId="2F2AFBE4" w14:textId="77777777" w:rsidR="00FA4AA4" w:rsidRDefault="00FA4AA4" w:rsidP="00FA4AA4">
      <w:pPr>
        <w:rPr>
          <w:b/>
          <w:bCs/>
        </w:rPr>
      </w:pPr>
      <w:r w:rsidRPr="00FA4AA4">
        <w:rPr>
          <w:b/>
          <w:bCs/>
        </w:rPr>
        <w:t>Vi taler med hinanden – ikke om hinanden.</w:t>
      </w:r>
    </w:p>
    <w:p w14:paraId="0B52D4B5" w14:textId="77777777" w:rsidR="00FA4AA4" w:rsidRPr="00FA4AA4" w:rsidRDefault="00FA4AA4" w:rsidP="00FA4AA4"/>
    <w:p w14:paraId="1F0E2BE0" w14:textId="77777777" w:rsidR="00FA4AA4" w:rsidRPr="00FA4AA4" w:rsidRDefault="00FA4AA4" w:rsidP="00FA4AA4">
      <w:pPr>
        <w:rPr>
          <w:b/>
          <w:bCs/>
        </w:rPr>
      </w:pPr>
      <w:r w:rsidRPr="00FA4AA4">
        <w:rPr>
          <w:b/>
          <w:bCs/>
        </w:rPr>
        <w:t>8. Mobiltelefoner, sociale medier og online spil</w:t>
      </w:r>
    </w:p>
    <w:p w14:paraId="7DB6063D" w14:textId="77777777" w:rsidR="00FA4AA4" w:rsidRPr="00FA4AA4" w:rsidRDefault="00FA4AA4" w:rsidP="00FA4AA4">
      <w:r w:rsidRPr="00FA4AA4">
        <w:t xml:space="preserve">Mobiltelefoner skal som udgangspunkt være </w:t>
      </w:r>
      <w:r w:rsidRPr="00FA4AA4">
        <w:rPr>
          <w:b/>
          <w:bCs/>
        </w:rPr>
        <w:t>slukkede eller på lydløs og gemt væk i skoletiden</w:t>
      </w:r>
      <w:r w:rsidRPr="00FA4AA4">
        <w:t xml:space="preserve"> efter skolens regler.</w:t>
      </w:r>
    </w:p>
    <w:p w14:paraId="4B1A5882" w14:textId="77777777" w:rsidR="00FA4AA4" w:rsidRPr="00FA4AA4" w:rsidRDefault="00FA4AA4" w:rsidP="00FA4AA4">
      <w:r w:rsidRPr="00FA4AA4">
        <w:t>Hvis en telefon misbruges i skoletiden, kan læreren inddrage den. I så fald kontaktes forældrene samme dag, så der kan laves en aftale om, hvornår og hvordan telefonen gives tilbage.</w:t>
      </w:r>
    </w:p>
    <w:p w14:paraId="4CC240ED" w14:textId="77777777" w:rsidR="00FA4AA4" w:rsidRPr="00FA4AA4" w:rsidRDefault="00FA4AA4" w:rsidP="00FA4AA4">
      <w:r w:rsidRPr="00FA4AA4">
        <w:t xml:space="preserve">Hvis et barn oplever mobning, ubehagelige beskeder eller anden dårlig opførsel via telefon, SMS, chat eller sociale medier, opfordres barnet og forældrene til at </w:t>
      </w:r>
      <w:r w:rsidRPr="00FA4AA4">
        <w:rPr>
          <w:b/>
          <w:bCs/>
        </w:rPr>
        <w:t>gemme beskederne</w:t>
      </w:r>
      <w:r w:rsidRPr="00FA4AA4">
        <w:t>.</w:t>
      </w:r>
    </w:p>
    <w:p w14:paraId="5341ABCC" w14:textId="77777777" w:rsidR="00FA4AA4" w:rsidRPr="00FA4AA4" w:rsidRDefault="00FA4AA4" w:rsidP="00FA4AA4">
      <w:r w:rsidRPr="00FA4AA4">
        <w:t>Herefter tager forældrene kontakt til hinanden. Hvis situationen kræver det, mødes de involverede forældre og børn til en rolig samtale – gerne over en kop kaffe eller sodavand – med fokus på at finde en god løsning.</w:t>
      </w:r>
    </w:p>
    <w:p w14:paraId="196899F0" w14:textId="455832D7" w:rsidR="00FA4AA4" w:rsidRPr="00FA4AA4" w:rsidRDefault="00FA4AA4" w:rsidP="00FA4AA4">
      <w:r w:rsidRPr="00FA4AA4">
        <w:t xml:space="preserve">Vi forventer samtidig, at børnene </w:t>
      </w:r>
      <w:r w:rsidRPr="00FA4AA4">
        <w:rPr>
          <w:b/>
          <w:bCs/>
        </w:rPr>
        <w:t>ikke skriver eller sender beskeder til hinanden på tidspunkter, hvor det forstyrrer nattesøvnen</w:t>
      </w:r>
      <w:r>
        <w:t xml:space="preserve">, </w:t>
      </w:r>
      <w:r w:rsidRPr="00FA4AA4">
        <w:t>Derfor opfordrer vi til at børnenes tlf. ikke ”overnatter</w:t>
      </w:r>
      <w:r>
        <w:t>”</w:t>
      </w:r>
      <w:r w:rsidRPr="00FA4AA4">
        <w:t xml:space="preserve"> i deres værelse.</w:t>
      </w:r>
    </w:p>
    <w:p w14:paraId="16945951" w14:textId="77777777" w:rsidR="00FA4AA4" w:rsidRPr="00FA4AA4" w:rsidRDefault="00FA4AA4" w:rsidP="00FA4AA4"/>
    <w:p w14:paraId="5CE64415" w14:textId="77777777" w:rsidR="00FA4AA4" w:rsidRDefault="00FA4AA4" w:rsidP="00FA4AA4">
      <w:r w:rsidRPr="00FA4AA4">
        <w:pict w14:anchorId="2510C7B3">
          <v:rect id="_x0000_i1036" style="width:0;height:1.5pt" o:hralign="center" o:hrstd="t" o:hr="t" fillcolor="#a0a0a0" stroked="f"/>
        </w:pict>
      </w:r>
    </w:p>
    <w:p w14:paraId="4DA32680" w14:textId="77777777" w:rsidR="00FA4AA4" w:rsidRPr="00FA4AA4" w:rsidRDefault="00FA4AA4" w:rsidP="00FA4AA4"/>
    <w:p w14:paraId="08CEC6CE" w14:textId="77777777" w:rsidR="00FA4AA4" w:rsidRPr="00FA4AA4" w:rsidRDefault="00FA4AA4" w:rsidP="00FA4AA4">
      <w:pPr>
        <w:rPr>
          <w:b/>
          <w:bCs/>
        </w:rPr>
      </w:pPr>
      <w:r w:rsidRPr="00FA4AA4">
        <w:rPr>
          <w:b/>
          <w:bCs/>
        </w:rPr>
        <w:t>Sammen passer vi på fællesskabet</w:t>
      </w:r>
    </w:p>
    <w:p w14:paraId="7FAD72E5" w14:textId="77777777" w:rsidR="00FA4AA4" w:rsidRPr="00FA4AA4" w:rsidRDefault="00FA4AA4" w:rsidP="00FA4AA4">
      <w:r w:rsidRPr="00FA4AA4">
        <w:t xml:space="preserve">Vi kan ikke løse alle situationer med én fælles aftale. Men vi kan gøre meget ved at </w:t>
      </w:r>
      <w:r w:rsidRPr="00FA4AA4">
        <w:rPr>
          <w:b/>
          <w:bCs/>
        </w:rPr>
        <w:t>stå sammen, være nysgerrige og tale åbent med hinanden</w:t>
      </w:r>
      <w:r w:rsidRPr="00FA4AA4">
        <w:t>.</w:t>
      </w:r>
    </w:p>
    <w:p w14:paraId="3C1DC5E2" w14:textId="77777777" w:rsidR="00FA4AA4" w:rsidRPr="00FA4AA4" w:rsidRDefault="00FA4AA4" w:rsidP="00FA4AA4">
      <w:r w:rsidRPr="00FA4AA4">
        <w:t>Vores fælles mål er, at alle børn i klassen oplever:</w:t>
      </w:r>
    </w:p>
    <w:p w14:paraId="5D3D5155" w14:textId="77777777" w:rsidR="00FA4AA4" w:rsidRPr="00FA4AA4" w:rsidRDefault="00FA4AA4" w:rsidP="00FA4AA4">
      <w:r w:rsidRPr="00FA4AA4">
        <w:rPr>
          <w:b/>
          <w:bCs/>
        </w:rPr>
        <w:t>Jeg hører til.</w:t>
      </w:r>
      <w:r w:rsidRPr="00FA4AA4">
        <w:rPr>
          <w:b/>
          <w:bCs/>
        </w:rPr>
        <w:br/>
        <w:t>Jeg har nogen at være sammen med.</w:t>
      </w:r>
      <w:r w:rsidRPr="00FA4AA4">
        <w:rPr>
          <w:b/>
          <w:bCs/>
        </w:rPr>
        <w:br/>
        <w:t>Der er voksne, der passer på mig.</w:t>
      </w:r>
      <w:r w:rsidRPr="00FA4AA4">
        <w:rPr>
          <w:b/>
          <w:bCs/>
        </w:rPr>
        <w:br/>
        <w:t>Der er plads til mig.</w:t>
      </w:r>
    </w:p>
    <w:p w14:paraId="146608BE" w14:textId="77777777" w:rsidR="00FA4AA4" w:rsidRPr="00FA4AA4" w:rsidRDefault="00FA4AA4" w:rsidP="00FA4AA4">
      <w:pPr>
        <w:rPr>
          <w:b/>
          <w:bCs/>
        </w:rPr>
      </w:pPr>
      <w:r w:rsidRPr="00FA4AA4">
        <w:rPr>
          <w:b/>
          <w:bCs/>
        </w:rPr>
        <w:t>Sammen skaber vi en tryg klasse.</w:t>
      </w:r>
    </w:p>
    <w:p w14:paraId="37E739FE" w14:textId="0F50E002" w:rsidR="00022329" w:rsidRPr="00FA4AA4" w:rsidRDefault="00022329" w:rsidP="00FA4AA4"/>
    <w:sectPr w:rsidR="00022329" w:rsidRPr="00FA4AA4" w:rsidSect="0071742C">
      <w:headerReference w:type="default" r:id="rId6"/>
      <w:footerReference w:type="default" r:id="rId7"/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01866" w14:textId="77777777" w:rsidR="0086778D" w:rsidRDefault="0086778D">
      <w:r>
        <w:separator/>
      </w:r>
    </w:p>
  </w:endnote>
  <w:endnote w:type="continuationSeparator" w:id="0">
    <w:p w14:paraId="387ABC8D" w14:textId="77777777" w:rsidR="0086778D" w:rsidRDefault="00867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8D49C" w14:textId="77777777" w:rsidR="00FF28C7" w:rsidRDefault="00FF28C7" w:rsidP="00FF28C7">
    <w:pPr>
      <w:pStyle w:val="Sidefod"/>
      <w:jc w:val="center"/>
    </w:pPr>
    <w:r>
      <w:t>Forebyggelse – det nytter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928E9" w14:textId="77777777" w:rsidR="0086778D" w:rsidRDefault="0086778D">
      <w:r>
        <w:separator/>
      </w:r>
    </w:p>
  </w:footnote>
  <w:footnote w:type="continuationSeparator" w:id="0">
    <w:p w14:paraId="675303C0" w14:textId="77777777" w:rsidR="0086778D" w:rsidRDefault="008677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8879A" w14:textId="77777777" w:rsidR="0071742C" w:rsidRPr="00A139B8" w:rsidRDefault="0071742C" w:rsidP="0071742C">
    <w:pPr>
      <w:spacing w:line="220" w:lineRule="exact"/>
      <w:rPr>
        <w:b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0001561D" wp14:editId="4E5149A3">
          <wp:simplePos x="0" y="0"/>
          <wp:positionH relativeFrom="margin">
            <wp:align>right</wp:align>
          </wp:positionH>
          <wp:positionV relativeFrom="paragraph">
            <wp:posOffset>-97790</wp:posOffset>
          </wp:positionV>
          <wp:extent cx="1874975" cy="624205"/>
          <wp:effectExtent l="0" t="0" r="0" b="4445"/>
          <wp:wrapNone/>
          <wp:docPr id="10" name="Billede 10" descr="C:\Users\malun\AppData\Local\Microsoft\Windows\INetCache\Content.Word\Aabenraa Kommune - logo - sort og gra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:\Users\malun\AppData\Local\Microsoft\Windows\INetCache\Content.Word\Aabenraa Kommune - logo - sort og gra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4975" cy="62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39B8">
      <w:rPr>
        <w:b/>
        <w:noProof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82C769" wp14:editId="7728DCA2">
              <wp:simplePos x="0" y="0"/>
              <wp:positionH relativeFrom="column">
                <wp:posOffset>4114800</wp:posOffset>
              </wp:positionH>
              <wp:positionV relativeFrom="paragraph">
                <wp:posOffset>-78105</wp:posOffset>
              </wp:positionV>
              <wp:extent cx="1920240" cy="655955"/>
              <wp:effectExtent l="381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0240" cy="6559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2854D7" w14:textId="77777777" w:rsidR="0071742C" w:rsidRPr="00A17CD0" w:rsidRDefault="0071742C" w:rsidP="0071742C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82C76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24pt;margin-top:-6.15pt;width:151.2pt;height:51.6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" stroked="f">
              <v:textbox style="mso-fit-shape-to-text:t">
                <w:txbxContent>
                  <w:p w14:paraId="1A2854D7" w14:textId="77777777" w:rsidR="0071742C" w:rsidRPr="00A17CD0" w:rsidRDefault="0071742C" w:rsidP="0071742C"/>
                </w:txbxContent>
              </v:textbox>
            </v:shape>
          </w:pict>
        </mc:Fallback>
      </mc:AlternateContent>
    </w:r>
    <w:r w:rsidRPr="00A139B8">
      <w:rPr>
        <w:b/>
        <w:szCs w:val="20"/>
      </w:rPr>
      <w:t>SSP Sekretariatet</w:t>
    </w:r>
  </w:p>
  <w:p w14:paraId="4E96F6C3" w14:textId="77777777" w:rsidR="0071742C" w:rsidRPr="00A139B8" w:rsidRDefault="0071742C" w:rsidP="0071742C">
    <w:pPr>
      <w:tabs>
        <w:tab w:val="center" w:pos="4819"/>
      </w:tabs>
      <w:spacing w:line="220" w:lineRule="exact"/>
      <w:rPr>
        <w:szCs w:val="20"/>
      </w:rPr>
    </w:pPr>
    <w:r w:rsidRPr="00A139B8">
      <w:rPr>
        <w:szCs w:val="20"/>
      </w:rPr>
      <w:t>Ung Aabenraa</w:t>
    </w:r>
    <w:r>
      <w:rPr>
        <w:szCs w:val="20"/>
      </w:rPr>
      <w:tab/>
    </w:r>
  </w:p>
  <w:p w14:paraId="10856C30" w14:textId="77777777" w:rsidR="0071742C" w:rsidRPr="00A139B8" w:rsidRDefault="0071742C" w:rsidP="0071742C">
    <w:pPr>
      <w:spacing w:line="220" w:lineRule="exact"/>
      <w:rPr>
        <w:szCs w:val="20"/>
      </w:rPr>
    </w:pPr>
    <w:r w:rsidRPr="00A139B8">
      <w:rPr>
        <w:szCs w:val="20"/>
      </w:rPr>
      <w:t xml:space="preserve">Dronning Margrethes Vej 13 </w:t>
    </w:r>
  </w:p>
  <w:p w14:paraId="69941CA4" w14:textId="77777777" w:rsidR="0071742C" w:rsidRDefault="0071742C" w:rsidP="0071742C">
    <w:pPr>
      <w:spacing w:line="220" w:lineRule="exact"/>
      <w:rPr>
        <w:szCs w:val="20"/>
      </w:rPr>
    </w:pPr>
    <w:r w:rsidRPr="00A139B8">
      <w:rPr>
        <w:szCs w:val="20"/>
      </w:rPr>
      <w:t>6200 Aabenraa</w:t>
    </w:r>
  </w:p>
  <w:p w14:paraId="721BAA0C" w14:textId="77777777" w:rsidR="0071742C" w:rsidRPr="0071742C" w:rsidRDefault="0071742C" w:rsidP="0071742C">
    <w:pPr>
      <w:spacing w:line="220" w:lineRule="exact"/>
      <w:rPr>
        <w:szCs w:val="20"/>
      </w:rPr>
    </w:pPr>
    <w:r w:rsidRPr="00A139B8">
      <w:rPr>
        <w:noProof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A53CB7" wp14:editId="5F174113">
              <wp:simplePos x="0" y="0"/>
              <wp:positionH relativeFrom="margin">
                <wp:align>right</wp:align>
              </wp:positionH>
              <wp:positionV relativeFrom="paragraph">
                <wp:posOffset>57784</wp:posOffset>
              </wp:positionV>
              <wp:extent cx="6096000" cy="0"/>
              <wp:effectExtent l="0" t="0" r="19050" b="19050"/>
              <wp:wrapNone/>
              <wp:docPr id="7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96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6C6926" id="Line 7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28.8pt,4.55pt" to="908.8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"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DocumentCreation" w:val="jdVW2FK8uI0YHzTHPTEY1w=="/>
    <w:docVar w:name="Encrypted_CloudStatistics_StoryID" w:val="3d1uNFwA0kcXbgeqSsHypUuxBsgtURFkmQ3+/8yWD98R/xivyt9D+GR9A0QLkSzP"/>
  </w:docVars>
  <w:rsids>
    <w:rsidRoot w:val="00B05D75"/>
    <w:rsid w:val="00014346"/>
    <w:rsid w:val="00022329"/>
    <w:rsid w:val="000253DA"/>
    <w:rsid w:val="000537A5"/>
    <w:rsid w:val="00067BD7"/>
    <w:rsid w:val="0007154C"/>
    <w:rsid w:val="000D4713"/>
    <w:rsid w:val="00163498"/>
    <w:rsid w:val="001A7B8F"/>
    <w:rsid w:val="00220017"/>
    <w:rsid w:val="002D3799"/>
    <w:rsid w:val="004B1842"/>
    <w:rsid w:val="004B4369"/>
    <w:rsid w:val="004D7D2E"/>
    <w:rsid w:val="00547E02"/>
    <w:rsid w:val="00584B0C"/>
    <w:rsid w:val="005A3246"/>
    <w:rsid w:val="005B37FE"/>
    <w:rsid w:val="006A23E7"/>
    <w:rsid w:val="006B1279"/>
    <w:rsid w:val="0071742C"/>
    <w:rsid w:val="00747BC3"/>
    <w:rsid w:val="00790E4D"/>
    <w:rsid w:val="007A755C"/>
    <w:rsid w:val="007D60B1"/>
    <w:rsid w:val="00814D8C"/>
    <w:rsid w:val="00854DB2"/>
    <w:rsid w:val="0086778D"/>
    <w:rsid w:val="008750F2"/>
    <w:rsid w:val="008B6411"/>
    <w:rsid w:val="008C3F99"/>
    <w:rsid w:val="008D6F28"/>
    <w:rsid w:val="00933CBF"/>
    <w:rsid w:val="00987619"/>
    <w:rsid w:val="009C1F2F"/>
    <w:rsid w:val="00A17CD0"/>
    <w:rsid w:val="00A50D17"/>
    <w:rsid w:val="00AF3458"/>
    <w:rsid w:val="00AF6C5F"/>
    <w:rsid w:val="00B047B9"/>
    <w:rsid w:val="00B05D75"/>
    <w:rsid w:val="00B325FD"/>
    <w:rsid w:val="00BB16E0"/>
    <w:rsid w:val="00C21992"/>
    <w:rsid w:val="00CB2142"/>
    <w:rsid w:val="00CD1B28"/>
    <w:rsid w:val="00CE68C6"/>
    <w:rsid w:val="00CF2606"/>
    <w:rsid w:val="00CF272E"/>
    <w:rsid w:val="00D84321"/>
    <w:rsid w:val="00DC40DA"/>
    <w:rsid w:val="00DF27F9"/>
    <w:rsid w:val="00F05C97"/>
    <w:rsid w:val="00F244E2"/>
    <w:rsid w:val="00F63909"/>
    <w:rsid w:val="00F7198F"/>
    <w:rsid w:val="00F82962"/>
    <w:rsid w:val="00FA4AA4"/>
    <w:rsid w:val="00FF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8B158A"/>
  <w15:chartTrackingRefBased/>
  <w15:docId w15:val="{8AC97D6F-029F-4D59-9278-22455829A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7B8F"/>
    <w:rPr>
      <w:rFonts w:ascii="Verdana" w:hAnsi="Verdana"/>
      <w:szCs w:val="24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CF272E"/>
    <w:pPr>
      <w:tabs>
        <w:tab w:val="center" w:pos="4819"/>
        <w:tab w:val="right" w:pos="9638"/>
      </w:tabs>
    </w:pPr>
    <w:rPr>
      <w:rFonts w:ascii="Times New Roman" w:hAnsi="Times New Roman"/>
      <w:sz w:val="24"/>
    </w:rPr>
  </w:style>
  <w:style w:type="paragraph" w:styleId="Sidefod">
    <w:name w:val="footer"/>
    <w:basedOn w:val="Normal"/>
    <w:rsid w:val="00CF272E"/>
    <w:pPr>
      <w:tabs>
        <w:tab w:val="center" w:pos="4819"/>
        <w:tab w:val="right" w:pos="9638"/>
      </w:tabs>
    </w:pPr>
    <w:rPr>
      <w:rFonts w:ascii="Times New Roman" w:hAnsi="Times New Roman"/>
      <w:sz w:val="24"/>
    </w:rPr>
  </w:style>
  <w:style w:type="paragraph" w:styleId="Markeringsbobletekst">
    <w:name w:val="Balloon Text"/>
    <w:basedOn w:val="Normal"/>
    <w:semiHidden/>
    <w:rsid w:val="00DF27F9"/>
    <w:rPr>
      <w:rFonts w:ascii="Tahoma" w:hAnsi="Tahoma" w:cs="Tahoma"/>
      <w:sz w:val="16"/>
      <w:szCs w:val="16"/>
    </w:rPr>
  </w:style>
  <w:style w:type="table" w:styleId="Tabel-Gitter">
    <w:name w:val="Table Grid"/>
    <w:basedOn w:val="Tabel-Normal"/>
    <w:rsid w:val="00F829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kabeloner%20-%20B&#248;rn%20og%20skole\Skabeloner%20-%20B&#248;rn%20og%20Familie\Efterskoleans&#248;gning%20-%20Tinglev.dot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Efterskoleansøgning - Tinglev</Template>
  <TotalTime>0</TotalTime>
  <Pages>2</Pages>
  <Words>725</Words>
  <Characters>3578</Characters>
  <Application>Microsoft Office Word</Application>
  <DocSecurity>0</DocSecurity>
  <Lines>102</Lines>
  <Paragraphs>60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Acadredokumentdato</vt:lpstr>
    </vt:vector>
  </TitlesOfParts>
  <Company>Aabenraa Kommune</Company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Acadredokumentdato</dc:title>
  <dc:subject/>
  <dc:creator>John Hansen</dc:creator>
  <cp:keywords/>
  <dc:description/>
  <cp:lastModifiedBy>John Hansen</cp:lastModifiedBy>
  <cp:revision>3</cp:revision>
  <cp:lastPrinted>2007-04-11T10:49:00Z</cp:lastPrinted>
  <dcterms:created xsi:type="dcterms:W3CDTF">2026-10-08T06:25:00Z</dcterms:created>
  <dcterms:modified xsi:type="dcterms:W3CDTF">2026-10-08T06:38:00Z</dcterms:modified>
</cp:coreProperties>
</file>