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13CE1" w14:textId="77777777" w:rsidR="001A7B8F" w:rsidRDefault="001A7B8F" w:rsidP="001A7B8F">
      <w:pPr>
        <w:ind w:left="6520" w:firstLine="1304"/>
        <w:jc w:val="center"/>
      </w:pPr>
      <w:r>
        <w:t>Dato: x. sept.</w:t>
      </w:r>
    </w:p>
    <w:p w14:paraId="77094081" w14:textId="77777777" w:rsidR="001A7B8F" w:rsidRDefault="001A7B8F" w:rsidP="001A7B8F"/>
    <w:p w14:paraId="38FC7A9E" w14:textId="77777777" w:rsidR="001A7B8F" w:rsidRDefault="001A7B8F" w:rsidP="001A7B8F"/>
    <w:p w14:paraId="48F8CCA6" w14:textId="77777777" w:rsidR="001A7B8F" w:rsidRDefault="001A7B8F" w:rsidP="001A7B8F">
      <w:pPr>
        <w:ind w:left="360"/>
      </w:pPr>
    </w:p>
    <w:p w14:paraId="0BCFE090" w14:textId="77777777" w:rsidR="001A7B8F" w:rsidRDefault="001A7B8F" w:rsidP="001A7B8F">
      <w:pPr>
        <w:ind w:left="360"/>
        <w:jc w:val="center"/>
        <w:rPr>
          <w:b/>
          <w:bCs/>
        </w:rPr>
      </w:pPr>
      <w:r w:rsidRPr="00DC2094">
        <w:rPr>
          <w:b/>
          <w:bCs/>
        </w:rPr>
        <w:t>AFTALEARK</w:t>
      </w:r>
    </w:p>
    <w:p w14:paraId="40E6A923" w14:textId="77777777" w:rsidR="001A7B8F" w:rsidRPr="00DC2094" w:rsidRDefault="001A7B8F" w:rsidP="001A7B8F">
      <w:pPr>
        <w:ind w:left="360"/>
        <w:rPr>
          <w:b/>
          <w:bCs/>
        </w:rPr>
      </w:pPr>
    </w:p>
    <w:p w14:paraId="6BF37FB9" w14:textId="77777777" w:rsidR="001A7B8F" w:rsidRDefault="001A7B8F" w:rsidP="001A7B8F">
      <w:pPr>
        <w:ind w:left="360"/>
        <w:jc w:val="center"/>
        <w:rPr>
          <w:b/>
          <w:bCs/>
        </w:rPr>
      </w:pPr>
      <w:r w:rsidRPr="00DC2094">
        <w:rPr>
          <w:b/>
          <w:bCs/>
        </w:rPr>
        <w:t>7.-9. klasser</w:t>
      </w:r>
    </w:p>
    <w:p w14:paraId="7777DE81" w14:textId="77777777" w:rsidR="001A7B8F" w:rsidRDefault="001A7B8F" w:rsidP="001A7B8F">
      <w:pPr>
        <w:ind w:left="360"/>
        <w:jc w:val="center"/>
        <w:rPr>
          <w:b/>
          <w:bCs/>
        </w:rPr>
      </w:pPr>
    </w:p>
    <w:p w14:paraId="4C9FF645" w14:textId="77777777" w:rsidR="001A7B8F" w:rsidRPr="00DC2094" w:rsidRDefault="001A7B8F" w:rsidP="001A7B8F">
      <w:pPr>
        <w:ind w:left="360"/>
        <w:jc w:val="center"/>
        <w:rPr>
          <w:b/>
          <w:bCs/>
        </w:rPr>
      </w:pPr>
    </w:p>
    <w:p w14:paraId="2FB79533" w14:textId="7B40C3A8" w:rsidR="001A7B8F" w:rsidRDefault="001A7B8F" w:rsidP="001A7B8F">
      <w:pPr>
        <w:ind w:left="360"/>
      </w:pPr>
      <w:r w:rsidRPr="00DC2094">
        <w:rPr>
          <w:b/>
          <w:bCs/>
        </w:rPr>
        <w:t>Dato:</w:t>
      </w:r>
      <w:r w:rsidRPr="00DC2094">
        <w:t xml:space="preserve"> ___________</w:t>
      </w:r>
    </w:p>
    <w:p w14:paraId="30E3A117" w14:textId="77777777" w:rsidR="001A7B8F" w:rsidRPr="00DC2094" w:rsidRDefault="001A7B8F" w:rsidP="001A7B8F">
      <w:pPr>
        <w:ind w:left="360"/>
      </w:pPr>
    </w:p>
    <w:p w14:paraId="27A7C7D9" w14:textId="77777777" w:rsidR="001A7B8F" w:rsidRDefault="001A7B8F" w:rsidP="001A7B8F">
      <w:pPr>
        <w:ind w:left="360"/>
      </w:pPr>
      <w:r w:rsidRPr="00DC2094">
        <w:rPr>
          <w:b/>
          <w:bCs/>
        </w:rPr>
        <w:t>Klasse:</w:t>
      </w:r>
      <w:r w:rsidRPr="00DC2094">
        <w:t xml:space="preserve">__ </w:t>
      </w:r>
      <w:r>
        <w:t xml:space="preserve">  </w:t>
      </w:r>
      <w:r w:rsidRPr="00DC2094">
        <w:t>Skole</w:t>
      </w:r>
      <w:r>
        <w:t>_________</w:t>
      </w:r>
    </w:p>
    <w:p w14:paraId="6AAA9729" w14:textId="77777777" w:rsidR="001A7B8F" w:rsidRDefault="001A7B8F" w:rsidP="001A7B8F">
      <w:pPr>
        <w:ind w:left="360"/>
      </w:pPr>
    </w:p>
    <w:p w14:paraId="2D75FD1A" w14:textId="77777777" w:rsidR="001A7B8F" w:rsidRPr="00DC2094" w:rsidRDefault="001A7B8F" w:rsidP="001A7B8F">
      <w:pPr>
        <w:ind w:left="360"/>
      </w:pPr>
    </w:p>
    <w:p w14:paraId="227B95EE" w14:textId="77777777" w:rsidR="001A7B8F" w:rsidRPr="00DC2094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Vores fælles aftaler</w:t>
      </w:r>
    </w:p>
    <w:p w14:paraId="7A3389DF" w14:textId="77777777" w:rsidR="001A7B8F" w:rsidRPr="00DC2094" w:rsidRDefault="001A7B8F" w:rsidP="001A7B8F">
      <w:pPr>
        <w:ind w:left="360"/>
      </w:pPr>
      <w:r w:rsidRPr="00DC2094">
        <w:t>På forældremødet har vi drøftet, hvordan vi sammen kan skabe gode, trygge og positive rammer for de unge. Derfor har vi lavet følgende fælles aftaler:</w:t>
      </w:r>
      <w:r>
        <w:br/>
      </w:r>
    </w:p>
    <w:p w14:paraId="263D3BFB" w14:textId="77777777" w:rsidR="001A7B8F" w:rsidRPr="00DC2094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1. Samværsaftale</w:t>
      </w:r>
    </w:p>
    <w:p w14:paraId="1632CB5A" w14:textId="77777777" w:rsidR="001A7B8F" w:rsidRPr="00DC2094" w:rsidRDefault="001A7B8F" w:rsidP="001A7B8F">
      <w:pPr>
        <w:ind w:left="360"/>
      </w:pPr>
      <w:r w:rsidRPr="00DC2094">
        <w:t>De unge aftaler som udgangspunkt selv, hvem de er sammen med, og hvornår de mødes.</w:t>
      </w:r>
    </w:p>
    <w:p w14:paraId="35AFF3E4" w14:textId="77777777" w:rsidR="001A7B8F" w:rsidRPr="00DC2094" w:rsidRDefault="001A7B8F" w:rsidP="001A7B8F">
      <w:pPr>
        <w:ind w:left="360"/>
      </w:pPr>
      <w:r w:rsidRPr="00DC2094">
        <w:t xml:space="preserve">På skoledage afsluttes samvær, så alle kan være hjemme </w:t>
      </w:r>
      <w:r w:rsidRPr="00DC2094">
        <w:rPr>
          <w:b/>
          <w:bCs/>
        </w:rPr>
        <w:t>senest kl. 21.00</w:t>
      </w:r>
      <w:r w:rsidRPr="00DC2094">
        <w:t>.</w:t>
      </w:r>
    </w:p>
    <w:p w14:paraId="3A2C5482" w14:textId="77777777" w:rsidR="001A7B8F" w:rsidRPr="00DC2094" w:rsidRDefault="001A7B8F" w:rsidP="001A7B8F">
      <w:pPr>
        <w:ind w:left="360"/>
      </w:pPr>
      <w:r w:rsidRPr="00DC2094">
        <w:t xml:space="preserve">Fredag og lørdag kan de unge være sammen til </w:t>
      </w:r>
      <w:r w:rsidRPr="00DC2094">
        <w:rPr>
          <w:b/>
          <w:bCs/>
        </w:rPr>
        <w:t>kl. 23.00</w:t>
      </w:r>
      <w:r w:rsidRPr="00DC2094">
        <w:t>.</w:t>
      </w:r>
    </w:p>
    <w:p w14:paraId="51B2E188" w14:textId="77777777" w:rsidR="001A7B8F" w:rsidRPr="00DC2094" w:rsidRDefault="001A7B8F" w:rsidP="001A7B8F">
      <w:pPr>
        <w:ind w:left="360"/>
      </w:pPr>
      <w:r w:rsidRPr="00DC2094">
        <w:t xml:space="preserve">Hvis de unge deltager i aktiviteter i </w:t>
      </w:r>
      <w:r>
        <w:t>Ungdomsklubben</w:t>
      </w:r>
      <w:r w:rsidRPr="00DC2094">
        <w:t xml:space="preserve">, </w:t>
      </w:r>
      <w:r>
        <w:t>som</w:t>
      </w:r>
      <w:r w:rsidRPr="00DC2094">
        <w:t xml:space="preserve"> lukker kl. 21.30, gælder dette som sluttidspunkt. Herefter går de unge direkte hjem.</w:t>
      </w:r>
      <w:r>
        <w:br/>
      </w:r>
    </w:p>
    <w:p w14:paraId="5683043C" w14:textId="77777777" w:rsidR="001A7B8F" w:rsidRPr="00DC2094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2. Fødselsdagsaftale</w:t>
      </w:r>
    </w:p>
    <w:p w14:paraId="7B4645DD" w14:textId="77777777" w:rsidR="001A7B8F" w:rsidRPr="00DC2094" w:rsidRDefault="001A7B8F" w:rsidP="001A7B8F">
      <w:pPr>
        <w:ind w:left="360"/>
      </w:pPr>
      <w:r w:rsidRPr="00DC2094">
        <w:t>Når en ung har fødselsdag, må vedkommende gerne medbringe lidt slik, kage eller lignende til klassen.</w:t>
      </w:r>
      <w:r>
        <w:br/>
      </w:r>
      <w:r w:rsidRPr="00DC2094">
        <w:rPr>
          <w:b/>
          <w:bCs/>
        </w:rPr>
        <w:t>Vi husker alle – ingen skal føle sig glemt eller holdes udenfor.</w:t>
      </w:r>
      <w:r>
        <w:rPr>
          <w:b/>
          <w:bCs/>
        </w:rPr>
        <w:br/>
      </w:r>
    </w:p>
    <w:p w14:paraId="51F327D8" w14:textId="77777777" w:rsidR="001A7B8F" w:rsidRPr="00DC2094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3. Sociale spilleregler</w:t>
      </w:r>
    </w:p>
    <w:p w14:paraId="784C6D58" w14:textId="77777777" w:rsidR="001A7B8F" w:rsidRPr="00DC2094" w:rsidRDefault="001A7B8F" w:rsidP="001A7B8F">
      <w:pPr>
        <w:ind w:left="360"/>
      </w:pPr>
      <w:r w:rsidRPr="00DC2094">
        <w:t>Alle kan ikke være bedste venner med alle – og det behøver de heller ikke være.</w:t>
      </w:r>
    </w:p>
    <w:p w14:paraId="270BCE0B" w14:textId="77777777" w:rsidR="001A7B8F" w:rsidRPr="00DC2094" w:rsidRDefault="001A7B8F" w:rsidP="001A7B8F">
      <w:pPr>
        <w:ind w:left="360"/>
      </w:pPr>
      <w:r w:rsidRPr="00DC2094">
        <w:t>Som forældre har vi dog et fælles ansvar for at understøtte et godt fællesskab i klassen.</w:t>
      </w:r>
    </w:p>
    <w:p w14:paraId="0AEC4641" w14:textId="77777777" w:rsidR="001A7B8F" w:rsidRPr="00DC2094" w:rsidRDefault="001A7B8F" w:rsidP="001A7B8F">
      <w:pPr>
        <w:ind w:left="360"/>
      </w:pPr>
      <w:r w:rsidRPr="00DC2094">
        <w:t xml:space="preserve">Derfor taler vi ikke negativt om </w:t>
      </w:r>
      <w:r w:rsidRPr="00DC2094">
        <w:rPr>
          <w:b/>
          <w:bCs/>
        </w:rPr>
        <w:t>skolen, andre forældre eller andre unge</w:t>
      </w:r>
      <w:r w:rsidRPr="00DC2094">
        <w:t>, når vores egne børn er i nærheden.</w:t>
      </w:r>
    </w:p>
    <w:p w14:paraId="254FDF51" w14:textId="77777777" w:rsidR="001A7B8F" w:rsidRPr="00DC2094" w:rsidRDefault="001A7B8F" w:rsidP="001A7B8F">
      <w:pPr>
        <w:ind w:left="360"/>
      </w:pPr>
      <w:r w:rsidRPr="00DC2094">
        <w:t>Vi hjælper i stedet vores børn med at løse konflikter på en konstruktiv måde og med respekt for hinanden.</w:t>
      </w:r>
      <w:r>
        <w:br/>
      </w:r>
    </w:p>
    <w:p w14:paraId="0436E6A5" w14:textId="77777777" w:rsidR="001A7B8F" w:rsidRPr="00DC2094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4. Søvn og sengetider på skoledage</w:t>
      </w:r>
    </w:p>
    <w:p w14:paraId="493AEE9B" w14:textId="77777777" w:rsidR="001A7B8F" w:rsidRPr="00DC2094" w:rsidRDefault="001A7B8F" w:rsidP="001A7B8F">
      <w:pPr>
        <w:ind w:left="360"/>
      </w:pPr>
      <w:r w:rsidRPr="00DC2094">
        <w:t>Unge i teenagealderen har brug for meget søvn for at kunne trives, lære og fungere i hverdagen.</w:t>
      </w:r>
    </w:p>
    <w:p w14:paraId="74E07FA8" w14:textId="77777777" w:rsidR="001A7B8F" w:rsidRPr="00DC2094" w:rsidRDefault="001A7B8F" w:rsidP="001A7B8F">
      <w:pPr>
        <w:ind w:left="360"/>
      </w:pPr>
      <w:r w:rsidRPr="00DC2094">
        <w:t xml:space="preserve">Vi tilstræber derfor, at de unge får </w:t>
      </w:r>
      <w:r w:rsidRPr="00DC2094">
        <w:rPr>
          <w:b/>
          <w:bCs/>
        </w:rPr>
        <w:t>mindst 9 timers sammenhængende søvn</w:t>
      </w:r>
      <w:r w:rsidRPr="00DC2094">
        <w:t xml:space="preserve"> før en skoledag.</w:t>
      </w:r>
      <w:r>
        <w:br/>
      </w:r>
    </w:p>
    <w:p w14:paraId="638E3795" w14:textId="77777777" w:rsidR="001A7B8F" w:rsidRPr="00DC2094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5. Festaftaler</w:t>
      </w:r>
    </w:p>
    <w:p w14:paraId="61F72A2A" w14:textId="77777777" w:rsidR="001A7B8F" w:rsidRPr="00DC2094" w:rsidRDefault="001A7B8F" w:rsidP="001A7B8F">
      <w:pPr>
        <w:ind w:left="360"/>
      </w:pPr>
      <w:r w:rsidRPr="00DC2094">
        <w:t xml:space="preserve">Som udgangspunkt holdes fester i private hjem, hvor der </w:t>
      </w:r>
      <w:r w:rsidRPr="00DC2094">
        <w:rPr>
          <w:b/>
          <w:bCs/>
        </w:rPr>
        <w:t>altid er voksne hjemme</w:t>
      </w:r>
      <w:r w:rsidRPr="00DC2094">
        <w:t>.</w:t>
      </w:r>
    </w:p>
    <w:p w14:paraId="621981B2" w14:textId="77777777" w:rsidR="001A7B8F" w:rsidRPr="00DC2094" w:rsidRDefault="001A7B8F" w:rsidP="001A7B8F">
      <w:pPr>
        <w:ind w:left="360"/>
      </w:pPr>
      <w:r w:rsidRPr="00DC2094">
        <w:t>Vi ønsker at skabe gode fester, hvor fællesskab, musik, hygge og aktiviteter er i centrum – og hvor alkohol ikke er det, der skaber festen.</w:t>
      </w:r>
    </w:p>
    <w:p w14:paraId="07916DD9" w14:textId="77777777" w:rsidR="001A7B8F" w:rsidRPr="00DC2094" w:rsidRDefault="001A7B8F" w:rsidP="001A7B8F">
      <w:pPr>
        <w:ind w:left="360"/>
      </w:pPr>
      <w:r w:rsidRPr="00DC2094">
        <w:t>Der kan tilbydes spændende alkoholfrie alternativer, lækre drinks/</w:t>
      </w:r>
      <w:proofErr w:type="spellStart"/>
      <w:r w:rsidRPr="00DC2094">
        <w:t>mocktails</w:t>
      </w:r>
      <w:proofErr w:type="spellEnd"/>
      <w:r w:rsidRPr="00DC2094">
        <w:t>, sodavand og masser af koldt vand.</w:t>
      </w:r>
      <w:r>
        <w:br/>
      </w:r>
    </w:p>
    <w:p w14:paraId="712FCBAF" w14:textId="77777777" w:rsidR="001A7B8F" w:rsidRPr="00DC2094" w:rsidRDefault="001A7B8F" w:rsidP="001A7B8F">
      <w:pPr>
        <w:ind w:left="360"/>
      </w:pPr>
      <w:r w:rsidRPr="00DC2094">
        <w:rPr>
          <w:b/>
          <w:bCs/>
        </w:rPr>
        <w:t>Vores fælles mål er, at ingen unge føler sig presset til at drikke alkohol.</w:t>
      </w:r>
    </w:p>
    <w:p w14:paraId="51A5FF12" w14:textId="77777777" w:rsidR="001A7B8F" w:rsidRPr="00DC2094" w:rsidRDefault="001A7B8F" w:rsidP="001A7B8F">
      <w:pPr>
        <w:ind w:left="360"/>
      </w:pPr>
      <w:r w:rsidRPr="00DC2094">
        <w:t>Ved fester aftaler de enkelte forældre på forhånd, hvilke rammer der gælder for deres eget barn.</w:t>
      </w:r>
    </w:p>
    <w:p w14:paraId="6837312D" w14:textId="77777777" w:rsidR="001A7B8F" w:rsidRPr="00DC2094" w:rsidRDefault="001A7B8F" w:rsidP="001A7B8F">
      <w:pPr>
        <w:ind w:left="360"/>
      </w:pPr>
      <w:r w:rsidRPr="00DC2094">
        <w:rPr>
          <w:b/>
          <w:bCs/>
        </w:rPr>
        <w:lastRenderedPageBreak/>
        <w:t>Halbal og byfest:</w:t>
      </w:r>
      <w:r w:rsidRPr="00DC2094">
        <w:br/>
        <w:t xml:space="preserve">De unge kan deltage efter aftale med egne forældre. Vi anbefaler, at de hentes af forældre </w:t>
      </w:r>
      <w:r w:rsidRPr="00DC2094">
        <w:rPr>
          <w:b/>
          <w:bCs/>
        </w:rPr>
        <w:t xml:space="preserve">senest kl. </w:t>
      </w:r>
      <w:r>
        <w:rPr>
          <w:b/>
          <w:bCs/>
        </w:rPr>
        <w:t>24</w:t>
      </w:r>
      <w:r w:rsidRPr="00DC2094">
        <w:rPr>
          <w:b/>
          <w:bCs/>
        </w:rPr>
        <w:t>.00</w:t>
      </w:r>
      <w:r w:rsidRPr="00DC2094">
        <w:t>, og at forældrene har en tydelig aftale med deres barn om alkohol og hjemtransport.</w:t>
      </w:r>
      <w:r>
        <w:t xml:space="preserve"> Forfester kan arrangeres men alkohol skal ikke være det bærende element.</w:t>
      </w:r>
    </w:p>
    <w:p w14:paraId="28666ACF" w14:textId="77777777" w:rsidR="001A7B8F" w:rsidRDefault="001A7B8F" w:rsidP="001A7B8F">
      <w:pPr>
        <w:ind w:left="360"/>
      </w:pPr>
      <w:r w:rsidRPr="00DC2094">
        <w:t>Det er den enkelte families ansvar at fastlægge reglerne for eget barn.</w:t>
      </w:r>
    </w:p>
    <w:p w14:paraId="7C1C4A68" w14:textId="77777777" w:rsidR="001A7B8F" w:rsidRPr="00DC2094" w:rsidRDefault="001A7B8F" w:rsidP="001A7B8F">
      <w:pPr>
        <w:ind w:left="360"/>
      </w:pPr>
    </w:p>
    <w:p w14:paraId="645F755C" w14:textId="77777777" w:rsidR="001A7B8F" w:rsidRPr="00DC2094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6. Forældrekontakt</w:t>
      </w:r>
    </w:p>
    <w:p w14:paraId="3D2634BF" w14:textId="77777777" w:rsidR="001A7B8F" w:rsidRPr="00DC2094" w:rsidRDefault="001A7B8F" w:rsidP="001A7B8F">
      <w:pPr>
        <w:ind w:left="360"/>
      </w:pPr>
      <w:r w:rsidRPr="00DC2094">
        <w:t>Vi vil gerne have en åben og direkte dialog mellem forældrene.</w:t>
      </w:r>
    </w:p>
    <w:p w14:paraId="7DC2538E" w14:textId="77777777" w:rsidR="001A7B8F" w:rsidRPr="00DC2094" w:rsidRDefault="001A7B8F" w:rsidP="001A7B8F">
      <w:pPr>
        <w:ind w:left="360"/>
      </w:pPr>
      <w:r w:rsidRPr="00DC2094">
        <w:t xml:space="preserve">Hvis der opstår noget, vi undrer os over – eller hvis vi er bekymrede for noget omkring de unge – opfordrer vi til, at vi </w:t>
      </w:r>
      <w:r w:rsidRPr="00DC2094">
        <w:rPr>
          <w:b/>
          <w:bCs/>
        </w:rPr>
        <w:t>ringer til hinanden og taler sammen</w:t>
      </w:r>
      <w:r w:rsidRPr="00DC2094">
        <w:t xml:space="preserve"> frem for at gætte eller tale om hinanden.</w:t>
      </w:r>
    </w:p>
    <w:p w14:paraId="230C7C6D" w14:textId="77777777" w:rsidR="001A7B8F" w:rsidRDefault="001A7B8F" w:rsidP="001A7B8F">
      <w:pPr>
        <w:ind w:left="360"/>
      </w:pPr>
      <w:r w:rsidRPr="00DC2094">
        <w:t>Klasselæreren kan bruges som sparringspartner, hvis man er i tvivl om, hvordan en situation bedst håndteres, eller om det er relevant at kontakte en anden forælder.</w:t>
      </w:r>
    </w:p>
    <w:p w14:paraId="310E3598" w14:textId="77777777" w:rsidR="001A7B8F" w:rsidRPr="00DC2094" w:rsidRDefault="001A7B8F" w:rsidP="001A7B8F">
      <w:pPr>
        <w:ind w:left="360"/>
      </w:pPr>
    </w:p>
    <w:p w14:paraId="092AD373" w14:textId="77777777" w:rsidR="001A7B8F" w:rsidRPr="00DC2094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7. Sociale medier og online spil</w:t>
      </w:r>
    </w:p>
    <w:p w14:paraId="4AFEA457" w14:textId="77777777" w:rsidR="001A7B8F" w:rsidRPr="00DC2094" w:rsidRDefault="001A7B8F" w:rsidP="001A7B8F">
      <w:pPr>
        <w:ind w:left="360"/>
      </w:pPr>
      <w:r w:rsidRPr="00DC2094">
        <w:t>Vi ønsker, at de unge får mulighed for at koble af og få en god nattesøvn.</w:t>
      </w:r>
    </w:p>
    <w:p w14:paraId="25F374F9" w14:textId="77777777" w:rsidR="001A7B8F" w:rsidRPr="00DC2094" w:rsidRDefault="001A7B8F" w:rsidP="001A7B8F">
      <w:pPr>
        <w:ind w:left="360"/>
      </w:pPr>
      <w:r w:rsidRPr="00DC2094">
        <w:t xml:space="preserve">Derfor forventer vi, at telefoner og beskeder ikke forstyrrer de unges nattesøvn. Vi tilstræber, at der er </w:t>
      </w:r>
      <w:r w:rsidRPr="00DC2094">
        <w:rPr>
          <w:b/>
          <w:bCs/>
        </w:rPr>
        <w:t>ro fra kl. 21.30 på skoledage</w:t>
      </w:r>
      <w:r w:rsidRPr="00DC2094">
        <w:t>.</w:t>
      </w:r>
    </w:p>
    <w:p w14:paraId="07DB465B" w14:textId="77777777" w:rsidR="001A7B8F" w:rsidRPr="00DC2094" w:rsidRDefault="001A7B8F" w:rsidP="001A7B8F">
      <w:pPr>
        <w:ind w:left="360"/>
      </w:pPr>
      <w:r w:rsidRPr="00DC2094">
        <w:t xml:space="preserve">Online </w:t>
      </w:r>
      <w:proofErr w:type="spellStart"/>
      <w:r w:rsidRPr="00DC2094">
        <w:t>gaming</w:t>
      </w:r>
      <w:proofErr w:type="spellEnd"/>
      <w:r w:rsidRPr="00DC2094">
        <w:t xml:space="preserve"> og fælles spil med andre bør som udgangspunkt afsluttes </w:t>
      </w:r>
      <w:r w:rsidRPr="00DC2094">
        <w:rPr>
          <w:b/>
          <w:bCs/>
        </w:rPr>
        <w:t>mindst 30 minutter før sengetid</w:t>
      </w:r>
      <w:r w:rsidRPr="00DC2094">
        <w:t>, så den unge får mulighed for at falde til ro.</w:t>
      </w:r>
    </w:p>
    <w:p w14:paraId="0226D8FE" w14:textId="77777777" w:rsidR="001A7B8F" w:rsidRPr="00DC2094" w:rsidRDefault="001A7B8F" w:rsidP="001A7B8F">
      <w:pPr>
        <w:ind w:left="360"/>
      </w:pPr>
      <w:r w:rsidRPr="00DC2094">
        <w:t>Vi opfordrer samtidig hinanden til at holde øje med, om vores børn kommunikerer eller spiller langt senere, end den fælles aftale tilsiger.</w:t>
      </w:r>
    </w:p>
    <w:p w14:paraId="275F4A23" w14:textId="77777777" w:rsidR="001A7B8F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Tillid er godt – men tydelige rammer er også en hjælp.</w:t>
      </w:r>
    </w:p>
    <w:p w14:paraId="0DABED99" w14:textId="77777777" w:rsidR="001A7B8F" w:rsidRPr="00DC2094" w:rsidRDefault="001A7B8F" w:rsidP="001A7B8F">
      <w:pPr>
        <w:ind w:left="360"/>
      </w:pPr>
    </w:p>
    <w:p w14:paraId="17C6B8A3" w14:textId="77777777" w:rsidR="001A7B8F" w:rsidRPr="00DC2094" w:rsidRDefault="001A7B8F" w:rsidP="001A7B8F">
      <w:pPr>
        <w:ind w:left="360"/>
      </w:pPr>
      <w:r w:rsidRPr="00DC2094">
        <w:pict w14:anchorId="16F6D620">
          <v:rect id="_x0000_i1025" style="width:0;height:1.5pt" o:hralign="center" o:hrstd="t" o:hr="t" fillcolor="#a0a0a0" stroked="f"/>
        </w:pict>
      </w:r>
    </w:p>
    <w:p w14:paraId="3DA60594" w14:textId="77777777" w:rsidR="001A7B8F" w:rsidRDefault="001A7B8F" w:rsidP="001A7B8F">
      <w:pPr>
        <w:ind w:left="360"/>
        <w:rPr>
          <w:b/>
          <w:bCs/>
        </w:rPr>
      </w:pPr>
    </w:p>
    <w:p w14:paraId="2530D9BB" w14:textId="77777777" w:rsidR="001A7B8F" w:rsidRPr="00DC2094" w:rsidRDefault="001A7B8F" w:rsidP="001A7B8F">
      <w:pPr>
        <w:ind w:left="360"/>
        <w:rPr>
          <w:b/>
          <w:bCs/>
        </w:rPr>
      </w:pPr>
      <w:r w:rsidRPr="00DC2094">
        <w:rPr>
          <w:b/>
          <w:bCs/>
        </w:rPr>
        <w:t>Vores fælles ansvar</w:t>
      </w:r>
    </w:p>
    <w:p w14:paraId="5E1DA20A" w14:textId="77777777" w:rsidR="001A7B8F" w:rsidRPr="00DC2094" w:rsidRDefault="001A7B8F" w:rsidP="001A7B8F">
      <w:pPr>
        <w:ind w:left="360"/>
      </w:pPr>
      <w:r w:rsidRPr="00DC2094">
        <w:t xml:space="preserve">Aftalerne handler ikke om at kontrollere de unge, men om at vi som forældre </w:t>
      </w:r>
      <w:r w:rsidRPr="00DC2094">
        <w:rPr>
          <w:b/>
          <w:bCs/>
        </w:rPr>
        <w:t>står sammen om at skabe trygge rammer, gode fællesskaber og plads til alle</w:t>
      </w:r>
      <w:r w:rsidRPr="00DC2094">
        <w:t>.</w:t>
      </w:r>
    </w:p>
    <w:p w14:paraId="31DE41EF" w14:textId="77777777" w:rsidR="001A7B8F" w:rsidRPr="00DC2094" w:rsidRDefault="001A7B8F" w:rsidP="001A7B8F">
      <w:pPr>
        <w:ind w:left="360"/>
      </w:pPr>
      <w:r w:rsidRPr="00DC2094">
        <w:t>Når vi laver fælles aftaler, bliver det lettere for de unge at forstå rammerne – og lettere for os som forældre at stå sammen om dem.</w:t>
      </w:r>
    </w:p>
    <w:p w14:paraId="369441AB" w14:textId="77777777" w:rsidR="001A7B8F" w:rsidRPr="00DC2094" w:rsidRDefault="001A7B8F" w:rsidP="001A7B8F">
      <w:pPr>
        <w:ind w:left="360"/>
      </w:pPr>
      <w:r w:rsidRPr="00DC2094">
        <w:rPr>
          <w:b/>
          <w:bCs/>
        </w:rPr>
        <w:t>Sammen skaber vi de bedste rammer for vores unge.</w:t>
      </w:r>
    </w:p>
    <w:p w14:paraId="70A820C6" w14:textId="77777777" w:rsidR="001A7B8F" w:rsidRDefault="001A7B8F" w:rsidP="001A7B8F">
      <w:pPr>
        <w:ind w:left="360"/>
      </w:pPr>
      <w:r>
        <w:t xml:space="preserve"> </w:t>
      </w:r>
    </w:p>
    <w:p w14:paraId="7CFE3C18" w14:textId="77777777" w:rsidR="001A7B8F" w:rsidRDefault="001A7B8F" w:rsidP="001A7B8F">
      <w:pPr>
        <w:ind w:left="360"/>
      </w:pPr>
    </w:p>
    <w:p w14:paraId="37E739FE" w14:textId="0F50E002" w:rsidR="00022329" w:rsidRPr="00BB16E0" w:rsidRDefault="00022329" w:rsidP="00BB16E0"/>
    <w:sectPr w:rsidR="00022329" w:rsidRPr="00BB16E0" w:rsidSect="0071742C">
      <w:headerReference w:type="default" r:id="rId6"/>
      <w:footerReference w:type="default" r:id="rId7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3D9E2" w14:textId="77777777" w:rsidR="007761D3" w:rsidRDefault="007761D3">
      <w:r>
        <w:separator/>
      </w:r>
    </w:p>
  </w:endnote>
  <w:endnote w:type="continuationSeparator" w:id="0">
    <w:p w14:paraId="3AA5A1EA" w14:textId="77777777" w:rsidR="007761D3" w:rsidRDefault="0077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D49C" w14:textId="77777777" w:rsidR="00FF28C7" w:rsidRDefault="00FF28C7" w:rsidP="00FF28C7">
    <w:pPr>
      <w:pStyle w:val="Sidefod"/>
      <w:jc w:val="center"/>
    </w:pPr>
    <w:r>
      <w:t>Forebyggelse – det nytter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FC6EC" w14:textId="77777777" w:rsidR="007761D3" w:rsidRDefault="007761D3">
      <w:r>
        <w:separator/>
      </w:r>
    </w:p>
  </w:footnote>
  <w:footnote w:type="continuationSeparator" w:id="0">
    <w:p w14:paraId="47612ADE" w14:textId="77777777" w:rsidR="007761D3" w:rsidRDefault="00776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879A" w14:textId="77777777" w:rsidR="0071742C" w:rsidRPr="00A139B8" w:rsidRDefault="0071742C" w:rsidP="0071742C">
    <w:pPr>
      <w:spacing w:line="220" w:lineRule="exact"/>
      <w:rPr>
        <w:b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001561D" wp14:editId="4E5149A3">
          <wp:simplePos x="0" y="0"/>
          <wp:positionH relativeFrom="margin">
            <wp:align>right</wp:align>
          </wp:positionH>
          <wp:positionV relativeFrom="paragraph">
            <wp:posOffset>-97790</wp:posOffset>
          </wp:positionV>
          <wp:extent cx="1874975" cy="624205"/>
          <wp:effectExtent l="0" t="0" r="0" b="4445"/>
          <wp:wrapNone/>
          <wp:docPr id="10" name="Billede 10" descr="C:\Users\malun\AppData\Local\Microsoft\Windows\INetCache\Content.Word\Aabenraa Kommune - logo - sort og gr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malun\AppData\Local\Microsoft\Windows\INetCache\Content.Word\Aabenraa Kommune - logo - sort og gra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975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9B8">
      <w:rPr>
        <w:b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82C769" wp14:editId="7728DCA2">
              <wp:simplePos x="0" y="0"/>
              <wp:positionH relativeFrom="column">
                <wp:posOffset>4114800</wp:posOffset>
              </wp:positionH>
              <wp:positionV relativeFrom="paragraph">
                <wp:posOffset>-78105</wp:posOffset>
              </wp:positionV>
              <wp:extent cx="1920240" cy="655955"/>
              <wp:effectExtent l="381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0240" cy="655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854D7" w14:textId="77777777" w:rsidR="0071742C" w:rsidRPr="00A17CD0" w:rsidRDefault="0071742C" w:rsidP="0071742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82C76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24pt;margin-top:-6.15pt;width:151.2pt;height:51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<v:textbox style="mso-fit-shape-to-text:t">
                <w:txbxContent>
                  <w:p w14:paraId="1A2854D7" w14:textId="77777777" w:rsidR="0071742C" w:rsidRPr="00A17CD0" w:rsidRDefault="0071742C" w:rsidP="0071742C"/>
                </w:txbxContent>
              </v:textbox>
            </v:shape>
          </w:pict>
        </mc:Fallback>
      </mc:AlternateContent>
    </w:r>
    <w:r w:rsidRPr="00A139B8">
      <w:rPr>
        <w:b/>
        <w:szCs w:val="20"/>
      </w:rPr>
      <w:t>SSP Sekretariatet</w:t>
    </w:r>
  </w:p>
  <w:p w14:paraId="4E96F6C3" w14:textId="77777777" w:rsidR="0071742C" w:rsidRPr="00A139B8" w:rsidRDefault="0071742C" w:rsidP="0071742C">
    <w:pPr>
      <w:tabs>
        <w:tab w:val="center" w:pos="4819"/>
      </w:tabs>
      <w:spacing w:line="220" w:lineRule="exact"/>
      <w:rPr>
        <w:szCs w:val="20"/>
      </w:rPr>
    </w:pPr>
    <w:r w:rsidRPr="00A139B8">
      <w:rPr>
        <w:szCs w:val="20"/>
      </w:rPr>
      <w:t>Ung Aabenraa</w:t>
    </w:r>
    <w:r>
      <w:rPr>
        <w:szCs w:val="20"/>
      </w:rPr>
      <w:tab/>
    </w:r>
  </w:p>
  <w:p w14:paraId="10856C30" w14:textId="77777777" w:rsidR="0071742C" w:rsidRPr="00A139B8" w:rsidRDefault="0071742C" w:rsidP="0071742C">
    <w:pPr>
      <w:spacing w:line="220" w:lineRule="exact"/>
      <w:rPr>
        <w:szCs w:val="20"/>
      </w:rPr>
    </w:pPr>
    <w:r w:rsidRPr="00A139B8">
      <w:rPr>
        <w:szCs w:val="20"/>
      </w:rPr>
      <w:t xml:space="preserve">Dronning Margrethes Vej 13 </w:t>
    </w:r>
  </w:p>
  <w:p w14:paraId="69941CA4" w14:textId="77777777" w:rsidR="0071742C" w:rsidRDefault="0071742C" w:rsidP="0071742C">
    <w:pPr>
      <w:spacing w:line="220" w:lineRule="exact"/>
      <w:rPr>
        <w:szCs w:val="20"/>
      </w:rPr>
    </w:pPr>
    <w:r w:rsidRPr="00A139B8">
      <w:rPr>
        <w:szCs w:val="20"/>
      </w:rPr>
      <w:t>6200 Aabenraa</w:t>
    </w:r>
  </w:p>
  <w:p w14:paraId="721BAA0C" w14:textId="77777777" w:rsidR="0071742C" w:rsidRPr="0071742C" w:rsidRDefault="0071742C" w:rsidP="0071742C">
    <w:pPr>
      <w:spacing w:line="220" w:lineRule="exact"/>
      <w:rPr>
        <w:szCs w:val="20"/>
      </w:rPr>
    </w:pPr>
    <w:r w:rsidRPr="00A139B8">
      <w:rPr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A53CB7" wp14:editId="5F174113">
              <wp:simplePos x="0" y="0"/>
              <wp:positionH relativeFrom="margin">
                <wp:align>right</wp:align>
              </wp:positionH>
              <wp:positionV relativeFrom="paragraph">
                <wp:posOffset>57784</wp:posOffset>
              </wp:positionV>
              <wp:extent cx="6096000" cy="0"/>
              <wp:effectExtent l="0" t="0" r="19050" b="19050"/>
              <wp:wrapNone/>
              <wp:docPr id="7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9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6C6926" id="Line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28.8pt,4.55pt" to="908.8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"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DocumentCreation" w:val="jdVW2FK8uI0YHzTHPTEY1w=="/>
    <w:docVar w:name="Encrypted_CloudStatistics_StoryID" w:val="3d1uNFwA0kcXbgeqSsHypUuxBsgtURFkmQ3+/8yWD98R/xivyt9D+GR9A0QLkSzP"/>
  </w:docVars>
  <w:rsids>
    <w:rsidRoot w:val="00B05D75"/>
    <w:rsid w:val="00014346"/>
    <w:rsid w:val="00022329"/>
    <w:rsid w:val="000253DA"/>
    <w:rsid w:val="000537A5"/>
    <w:rsid w:val="00067BD7"/>
    <w:rsid w:val="0007154C"/>
    <w:rsid w:val="000D4713"/>
    <w:rsid w:val="00163498"/>
    <w:rsid w:val="001A7B8F"/>
    <w:rsid w:val="00220017"/>
    <w:rsid w:val="002D3799"/>
    <w:rsid w:val="004B1842"/>
    <w:rsid w:val="004B4369"/>
    <w:rsid w:val="004D7D2E"/>
    <w:rsid w:val="00547E02"/>
    <w:rsid w:val="00584B0C"/>
    <w:rsid w:val="005A3246"/>
    <w:rsid w:val="005B37FE"/>
    <w:rsid w:val="006A23E7"/>
    <w:rsid w:val="006B1279"/>
    <w:rsid w:val="0071742C"/>
    <w:rsid w:val="00747BC3"/>
    <w:rsid w:val="007761D3"/>
    <w:rsid w:val="00790E4D"/>
    <w:rsid w:val="007A755C"/>
    <w:rsid w:val="007D60B1"/>
    <w:rsid w:val="00814D8C"/>
    <w:rsid w:val="008750F2"/>
    <w:rsid w:val="008B6411"/>
    <w:rsid w:val="008C3F99"/>
    <w:rsid w:val="008D6F28"/>
    <w:rsid w:val="00933CBF"/>
    <w:rsid w:val="00987619"/>
    <w:rsid w:val="00A17CD0"/>
    <w:rsid w:val="00A50D17"/>
    <w:rsid w:val="00AF3458"/>
    <w:rsid w:val="00AF6C5F"/>
    <w:rsid w:val="00B047B9"/>
    <w:rsid w:val="00B05D75"/>
    <w:rsid w:val="00B325FD"/>
    <w:rsid w:val="00BB16E0"/>
    <w:rsid w:val="00C21992"/>
    <w:rsid w:val="00CB2142"/>
    <w:rsid w:val="00CD1B28"/>
    <w:rsid w:val="00CE68C6"/>
    <w:rsid w:val="00CF2606"/>
    <w:rsid w:val="00CF272E"/>
    <w:rsid w:val="00D84321"/>
    <w:rsid w:val="00DC40DA"/>
    <w:rsid w:val="00DF27F9"/>
    <w:rsid w:val="00F05C97"/>
    <w:rsid w:val="00F244E2"/>
    <w:rsid w:val="00F63909"/>
    <w:rsid w:val="00F7198F"/>
    <w:rsid w:val="00F82962"/>
    <w:rsid w:val="00FF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8B158A"/>
  <w15:chartTrackingRefBased/>
  <w15:docId w15:val="{8AC97D6F-029F-4D59-9278-22455829A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7B8F"/>
    <w:rPr>
      <w:rFonts w:ascii="Verdana" w:hAnsi="Verdana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  <w:rPr>
      <w:rFonts w:ascii="Times New Roman" w:hAnsi="Times New Roman"/>
      <w:sz w:val="24"/>
    </w:r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  <w:rPr>
      <w:rFonts w:ascii="Times New Roman" w:hAnsi="Times New Roman"/>
      <w:sz w:val="24"/>
    </w:r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F82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er%20-%20B&#248;rn%20og%20skole\Skabeloner%20-%20B&#248;rn%20og%20Familie\Efterskoleans&#248;gning%20-%20Tinglev.do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Efterskoleansøgning - Tinglev</Template>
  <TotalTime>0</TotalTime>
  <Pages>2</Pages>
  <Words>643</Words>
  <Characters>3095</Characters>
  <Application>Microsoft Office Word</Application>
  <DocSecurity>0</DocSecurity>
  <Lines>91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subject/>
  <dc:creator>John Hansen</dc:creator>
  <cp:keywords/>
  <dc:description/>
  <cp:lastModifiedBy>John Hansen</cp:lastModifiedBy>
  <cp:revision>2</cp:revision>
  <cp:lastPrinted>2007-04-11T10:49:00Z</cp:lastPrinted>
  <dcterms:created xsi:type="dcterms:W3CDTF">2026-10-08T06:25:00Z</dcterms:created>
  <dcterms:modified xsi:type="dcterms:W3CDTF">2026-10-08T06:25:00Z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{1E6A918B-496B-4682-A557-85401538FC36}</vt:lpwstr>
  </property>
</Properties>
</file>