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13CE1" w14:textId="77777777" w:rsidR="001A7B8F" w:rsidRDefault="001A7B8F" w:rsidP="001A7B8F">
      <w:pPr>
        <w:ind w:left="6520" w:firstLine="1304"/>
        <w:jc w:val="center"/>
      </w:pPr>
      <w:r>
        <w:t>Dato: x. sept.</w:t>
      </w:r>
    </w:p>
    <w:p w14:paraId="77094081" w14:textId="77777777" w:rsidR="001A7B8F" w:rsidRDefault="001A7B8F" w:rsidP="001A7B8F"/>
    <w:p w14:paraId="38FC7A9E" w14:textId="77777777" w:rsidR="001A7B8F" w:rsidRDefault="001A7B8F" w:rsidP="001A7B8F"/>
    <w:p w14:paraId="48F8CCA6" w14:textId="77777777" w:rsidR="001A7B8F" w:rsidRDefault="001A7B8F" w:rsidP="001A7B8F">
      <w:pPr>
        <w:ind w:left="360"/>
      </w:pPr>
    </w:p>
    <w:p w14:paraId="0BCFE090" w14:textId="77777777" w:rsidR="001A7B8F" w:rsidRDefault="001A7B8F" w:rsidP="001A7B8F">
      <w:pPr>
        <w:ind w:left="360"/>
        <w:jc w:val="center"/>
        <w:rPr>
          <w:b/>
          <w:bCs/>
        </w:rPr>
      </w:pPr>
      <w:r w:rsidRPr="00DC2094">
        <w:rPr>
          <w:b/>
          <w:bCs/>
        </w:rPr>
        <w:t>AFTALEARK</w:t>
      </w:r>
    </w:p>
    <w:p w14:paraId="40E6A923" w14:textId="77777777" w:rsidR="001A7B8F" w:rsidRPr="00DC2094" w:rsidRDefault="001A7B8F" w:rsidP="001A7B8F">
      <w:pPr>
        <w:ind w:left="360"/>
        <w:rPr>
          <w:b/>
          <w:bCs/>
        </w:rPr>
      </w:pPr>
    </w:p>
    <w:p w14:paraId="6BF37FB9" w14:textId="4068140E" w:rsidR="001A7B8F" w:rsidRPr="00980CE2" w:rsidRDefault="00980CE2" w:rsidP="00980CE2">
      <w:pPr>
        <w:pStyle w:val="Listeafsnit"/>
        <w:numPr>
          <w:ilvl w:val="0"/>
          <w:numId w:val="4"/>
        </w:numPr>
        <w:jc w:val="center"/>
        <w:rPr>
          <w:b/>
          <w:bCs/>
        </w:rPr>
      </w:pPr>
      <w:r>
        <w:rPr>
          <w:b/>
          <w:bCs/>
        </w:rPr>
        <w:t xml:space="preserve">- </w:t>
      </w:r>
      <w:r w:rsidRPr="00980CE2">
        <w:rPr>
          <w:b/>
          <w:bCs/>
        </w:rPr>
        <w:t>3</w:t>
      </w:r>
      <w:r w:rsidR="001A7B8F" w:rsidRPr="00980CE2">
        <w:rPr>
          <w:b/>
          <w:bCs/>
        </w:rPr>
        <w:t>. klasser</w:t>
      </w:r>
    </w:p>
    <w:p w14:paraId="7777DE81" w14:textId="77777777" w:rsidR="001A7B8F" w:rsidRDefault="001A7B8F" w:rsidP="001A7B8F">
      <w:pPr>
        <w:ind w:left="360"/>
        <w:jc w:val="center"/>
        <w:rPr>
          <w:b/>
          <w:bCs/>
        </w:rPr>
      </w:pPr>
    </w:p>
    <w:p w14:paraId="4C9FF645" w14:textId="77777777" w:rsidR="001A7B8F" w:rsidRPr="00DC2094" w:rsidRDefault="001A7B8F" w:rsidP="001A7B8F">
      <w:pPr>
        <w:ind w:left="360"/>
        <w:jc w:val="center"/>
        <w:rPr>
          <w:b/>
          <w:bCs/>
        </w:rPr>
      </w:pPr>
    </w:p>
    <w:p w14:paraId="2FB79533" w14:textId="7B40C3A8" w:rsidR="001A7B8F" w:rsidRDefault="001A7B8F" w:rsidP="001A7B8F">
      <w:pPr>
        <w:ind w:left="360"/>
      </w:pPr>
      <w:r w:rsidRPr="00DC2094">
        <w:rPr>
          <w:b/>
          <w:bCs/>
        </w:rPr>
        <w:t>Dato:</w:t>
      </w:r>
      <w:r w:rsidRPr="00DC2094">
        <w:t xml:space="preserve"> ___________</w:t>
      </w:r>
    </w:p>
    <w:p w14:paraId="30E3A117" w14:textId="77777777" w:rsidR="001A7B8F" w:rsidRPr="00DC2094" w:rsidRDefault="001A7B8F" w:rsidP="001A7B8F">
      <w:pPr>
        <w:ind w:left="360"/>
      </w:pPr>
    </w:p>
    <w:p w14:paraId="27A7C7D9" w14:textId="77777777" w:rsidR="001A7B8F" w:rsidRDefault="001A7B8F" w:rsidP="001A7B8F">
      <w:pPr>
        <w:ind w:left="360"/>
      </w:pPr>
      <w:r w:rsidRPr="00DC2094">
        <w:rPr>
          <w:b/>
          <w:bCs/>
        </w:rPr>
        <w:t>Klasse:</w:t>
      </w:r>
      <w:r w:rsidRPr="00DC2094">
        <w:t xml:space="preserve">__ </w:t>
      </w:r>
      <w:r>
        <w:t xml:space="preserve">  </w:t>
      </w:r>
      <w:r w:rsidRPr="00DC2094">
        <w:t>Skole</w:t>
      </w:r>
      <w:r>
        <w:t>_________</w:t>
      </w:r>
    </w:p>
    <w:p w14:paraId="6AAA9729" w14:textId="77777777" w:rsidR="001A7B8F" w:rsidRDefault="001A7B8F" w:rsidP="001A7B8F">
      <w:pPr>
        <w:ind w:left="360"/>
      </w:pPr>
    </w:p>
    <w:p w14:paraId="7F1267FE" w14:textId="77777777" w:rsidR="00980CE2" w:rsidRDefault="00980CE2" w:rsidP="001A7B8F">
      <w:pPr>
        <w:ind w:left="360"/>
      </w:pPr>
    </w:p>
    <w:p w14:paraId="3498A29A" w14:textId="77777777" w:rsidR="00980CE2" w:rsidRDefault="00980CE2" w:rsidP="00980CE2">
      <w:pPr>
        <w:ind w:left="360"/>
        <w:rPr>
          <w:b/>
          <w:bCs/>
        </w:rPr>
      </w:pPr>
      <w:r w:rsidRPr="00980CE2">
        <w:rPr>
          <w:b/>
          <w:bCs/>
        </w:rPr>
        <w:t>Følgende aftaler er indgået på forældremødet</w:t>
      </w:r>
    </w:p>
    <w:p w14:paraId="7E447B62" w14:textId="77777777" w:rsidR="00980CE2" w:rsidRPr="00980CE2" w:rsidRDefault="00980CE2" w:rsidP="00980CE2">
      <w:pPr>
        <w:ind w:left="360"/>
        <w:rPr>
          <w:b/>
          <w:bCs/>
        </w:rPr>
      </w:pPr>
    </w:p>
    <w:p w14:paraId="5EA2ACF5" w14:textId="77777777" w:rsidR="00980CE2" w:rsidRPr="00980CE2" w:rsidRDefault="00980CE2" w:rsidP="00980CE2">
      <w:pPr>
        <w:ind w:left="360"/>
        <w:rPr>
          <w:b/>
          <w:bCs/>
        </w:rPr>
      </w:pPr>
      <w:r w:rsidRPr="00980CE2">
        <w:rPr>
          <w:b/>
          <w:bCs/>
        </w:rPr>
        <w:t>Legeaftale</w:t>
      </w:r>
    </w:p>
    <w:p w14:paraId="21D229FE" w14:textId="77777777" w:rsidR="00980CE2" w:rsidRPr="00980CE2" w:rsidRDefault="00980CE2" w:rsidP="00980CE2">
      <w:pPr>
        <w:ind w:left="360"/>
      </w:pPr>
      <w:r w:rsidRPr="00980CE2">
        <w:t xml:space="preserve">Vi er enige om, at børnene gerne må lege sammen efter skoletid – som udgangspunkt frem til kl. </w:t>
      </w:r>
      <w:r w:rsidRPr="00980CE2">
        <w:rPr>
          <w:b/>
          <w:bCs/>
        </w:rPr>
        <w:t>17.30</w:t>
      </w:r>
      <w:r w:rsidRPr="00980CE2">
        <w:t>, eller efter nærmere aftale mellem forældrene.</w:t>
      </w:r>
    </w:p>
    <w:p w14:paraId="16A1B9D6" w14:textId="77777777" w:rsidR="00980CE2" w:rsidRDefault="00980CE2" w:rsidP="00980CE2">
      <w:pPr>
        <w:ind w:left="360"/>
      </w:pPr>
      <w:r w:rsidRPr="00980CE2">
        <w:t xml:space="preserve">Hvis et barn skal med en kammerat hjem efter skole, skal der </w:t>
      </w:r>
      <w:r w:rsidRPr="00980CE2">
        <w:rPr>
          <w:b/>
          <w:bCs/>
        </w:rPr>
        <w:t>altid være en aftale med begge børns forældre på forhånd</w:t>
      </w:r>
      <w:r w:rsidRPr="00980CE2">
        <w:t>.</w:t>
      </w:r>
    </w:p>
    <w:p w14:paraId="45532B73" w14:textId="77777777" w:rsidR="00980CE2" w:rsidRPr="00980CE2" w:rsidRDefault="00980CE2" w:rsidP="00980CE2">
      <w:pPr>
        <w:ind w:left="360"/>
      </w:pPr>
    </w:p>
    <w:p w14:paraId="556301EF" w14:textId="77777777" w:rsidR="00980CE2" w:rsidRPr="00980CE2" w:rsidRDefault="00980CE2" w:rsidP="00980CE2">
      <w:pPr>
        <w:ind w:left="360"/>
        <w:rPr>
          <w:b/>
          <w:bCs/>
        </w:rPr>
      </w:pPr>
      <w:r w:rsidRPr="00980CE2">
        <w:rPr>
          <w:b/>
          <w:bCs/>
        </w:rPr>
        <w:t>Soveaftale</w:t>
      </w:r>
    </w:p>
    <w:p w14:paraId="524E1AB2" w14:textId="77777777" w:rsidR="00980CE2" w:rsidRDefault="00980CE2" w:rsidP="00980CE2">
      <w:pPr>
        <w:ind w:left="360"/>
      </w:pPr>
      <w:r w:rsidRPr="00980CE2">
        <w:t xml:space="preserve">Vi er enige om, at børnene gerne må sove hos hinanden, men kun på dage, hvor der </w:t>
      </w:r>
      <w:r w:rsidRPr="00980CE2">
        <w:rPr>
          <w:b/>
          <w:bCs/>
        </w:rPr>
        <w:t>ikke er skole dagen efter</w:t>
      </w:r>
      <w:r w:rsidRPr="00980CE2">
        <w:t>.</w:t>
      </w:r>
    </w:p>
    <w:p w14:paraId="56670F84" w14:textId="77777777" w:rsidR="00980CE2" w:rsidRPr="00980CE2" w:rsidRDefault="00980CE2" w:rsidP="00980CE2">
      <w:pPr>
        <w:ind w:left="360"/>
      </w:pPr>
    </w:p>
    <w:p w14:paraId="1962F595" w14:textId="77777777" w:rsidR="00980CE2" w:rsidRPr="00980CE2" w:rsidRDefault="00980CE2" w:rsidP="00980CE2">
      <w:pPr>
        <w:ind w:left="360"/>
        <w:rPr>
          <w:b/>
          <w:bCs/>
        </w:rPr>
      </w:pPr>
      <w:r w:rsidRPr="00980CE2">
        <w:rPr>
          <w:b/>
          <w:bCs/>
        </w:rPr>
        <w:t>Fødselsdagsaftale</w:t>
      </w:r>
    </w:p>
    <w:p w14:paraId="04742395" w14:textId="77777777" w:rsidR="00980CE2" w:rsidRPr="00980CE2" w:rsidRDefault="00980CE2" w:rsidP="00980CE2">
      <w:pPr>
        <w:ind w:left="360"/>
      </w:pPr>
      <w:r w:rsidRPr="00980CE2">
        <w:t xml:space="preserve">Ved drengefødselsdage inviteres </w:t>
      </w:r>
      <w:r w:rsidRPr="00980CE2">
        <w:rPr>
          <w:b/>
          <w:bCs/>
        </w:rPr>
        <w:t>alle drengene</w:t>
      </w:r>
      <w:r w:rsidRPr="00980CE2">
        <w:t xml:space="preserve">, og ved pigefødselsdage inviteres </w:t>
      </w:r>
      <w:r w:rsidRPr="00980CE2">
        <w:rPr>
          <w:b/>
          <w:bCs/>
        </w:rPr>
        <w:t>alle pigerne</w:t>
      </w:r>
      <w:r w:rsidRPr="00980CE2">
        <w:t>.</w:t>
      </w:r>
    </w:p>
    <w:p w14:paraId="7685C56C" w14:textId="76D723C2" w:rsidR="00980CE2" w:rsidRPr="00980CE2" w:rsidRDefault="00980CE2" w:rsidP="00980CE2">
      <w:pPr>
        <w:ind w:left="360"/>
      </w:pPr>
      <w:r w:rsidRPr="00980CE2">
        <w:t xml:space="preserve">Vi er samtidig enige om, at fødselsdagene skal være tilpasset børnenes alder og ikke komme til at ligne </w:t>
      </w:r>
      <w:r>
        <w:t xml:space="preserve">hverken teenager- eller </w:t>
      </w:r>
      <w:r w:rsidRPr="00980CE2">
        <w:t>voksenfester.</w:t>
      </w:r>
    </w:p>
    <w:p w14:paraId="04F3A637" w14:textId="7772BA40" w:rsidR="00980CE2" w:rsidRPr="00980CE2" w:rsidRDefault="00980CE2" w:rsidP="00980CE2">
      <w:pPr>
        <w:ind w:left="360"/>
      </w:pPr>
      <w:r w:rsidRPr="00980CE2">
        <w:t xml:space="preserve">Fødselsdagene bør derfor have fokus på </w:t>
      </w:r>
      <w:r w:rsidRPr="00980CE2">
        <w:rPr>
          <w:b/>
          <w:bCs/>
        </w:rPr>
        <w:t>leg, fællesskab og hygge på børnenes præmisser</w:t>
      </w:r>
      <w:r w:rsidRPr="00980CE2">
        <w:t xml:space="preserve">. Vi undgår </w:t>
      </w:r>
      <w:r w:rsidRPr="00980CE2">
        <w:t>f.eks.</w:t>
      </w:r>
      <w:r w:rsidRPr="00980CE2">
        <w:t xml:space="preserve"> "smarte drinks", dansekonkurrencer og andre aktiviteter, som naturligt hører til, når børnene bliver ældre.</w:t>
      </w:r>
    </w:p>
    <w:p w14:paraId="123C47B4" w14:textId="77777777" w:rsidR="00980CE2" w:rsidRDefault="00980CE2" w:rsidP="00980CE2">
      <w:pPr>
        <w:ind w:left="360"/>
      </w:pPr>
      <w:r w:rsidRPr="00980CE2">
        <w:t xml:space="preserve">En fødselsdag varer som udgangspunkt </w:t>
      </w:r>
      <w:r w:rsidRPr="00980CE2">
        <w:rPr>
          <w:b/>
          <w:bCs/>
        </w:rPr>
        <w:t>tre timer</w:t>
      </w:r>
      <w:r w:rsidRPr="00980CE2">
        <w:t>.</w:t>
      </w:r>
    </w:p>
    <w:p w14:paraId="6D5C50BC" w14:textId="77777777" w:rsidR="00980CE2" w:rsidRPr="00980CE2" w:rsidRDefault="00980CE2" w:rsidP="00980CE2">
      <w:pPr>
        <w:ind w:left="360"/>
      </w:pPr>
    </w:p>
    <w:p w14:paraId="2D976EF4" w14:textId="77777777" w:rsidR="00980CE2" w:rsidRPr="00980CE2" w:rsidRDefault="00980CE2" w:rsidP="00980CE2">
      <w:pPr>
        <w:ind w:left="360"/>
        <w:rPr>
          <w:b/>
          <w:bCs/>
        </w:rPr>
      </w:pPr>
      <w:r w:rsidRPr="00980CE2">
        <w:rPr>
          <w:b/>
          <w:bCs/>
        </w:rPr>
        <w:t>Madpakkeaftale</w:t>
      </w:r>
    </w:p>
    <w:p w14:paraId="258840B6" w14:textId="77777777" w:rsidR="00980CE2" w:rsidRPr="00980CE2" w:rsidRDefault="00980CE2" w:rsidP="00980CE2">
      <w:pPr>
        <w:ind w:left="360"/>
      </w:pPr>
      <w:r w:rsidRPr="00980CE2">
        <w:t>Vi ønsker, at madpakken er sund og nærende og giver børnene god energi gennem skoledagen.</w:t>
      </w:r>
    </w:p>
    <w:p w14:paraId="77275730" w14:textId="1403E77E" w:rsidR="00980CE2" w:rsidRPr="00980CE2" w:rsidRDefault="00980CE2" w:rsidP="00980CE2">
      <w:pPr>
        <w:ind w:left="360"/>
      </w:pPr>
      <w:r w:rsidRPr="00980CE2">
        <w:t xml:space="preserve">Derfor bør madpakken ikke indeholde større mængder chokolade, kiks eller lignende, som </w:t>
      </w:r>
      <w:r>
        <w:t xml:space="preserve">måske også </w:t>
      </w:r>
      <w:r w:rsidRPr="00980CE2">
        <w:t>kan bruges til at "købe" eller bytte sig til andres venskab.</w:t>
      </w:r>
    </w:p>
    <w:p w14:paraId="3B48BACF" w14:textId="77777777" w:rsidR="00980CE2" w:rsidRDefault="00980CE2" w:rsidP="00980CE2">
      <w:pPr>
        <w:ind w:left="360"/>
      </w:pPr>
      <w:r w:rsidRPr="00980CE2">
        <w:t xml:space="preserve">Vi tilstræber samtidig, at børnene </w:t>
      </w:r>
      <w:r w:rsidRPr="00980CE2">
        <w:rPr>
          <w:b/>
          <w:bCs/>
        </w:rPr>
        <w:t>har fået morgenmad, inden skoledagen begynder</w:t>
      </w:r>
      <w:r w:rsidRPr="00980CE2">
        <w:t>.</w:t>
      </w:r>
    </w:p>
    <w:p w14:paraId="4528A5DF" w14:textId="77777777" w:rsidR="00980CE2" w:rsidRPr="00980CE2" w:rsidRDefault="00980CE2" w:rsidP="00980CE2">
      <w:pPr>
        <w:ind w:left="360"/>
      </w:pPr>
    </w:p>
    <w:p w14:paraId="7033601A" w14:textId="77777777" w:rsidR="00980CE2" w:rsidRPr="00980CE2" w:rsidRDefault="00980CE2" w:rsidP="00980CE2">
      <w:pPr>
        <w:ind w:left="360"/>
        <w:rPr>
          <w:b/>
          <w:bCs/>
        </w:rPr>
      </w:pPr>
      <w:r w:rsidRPr="00980CE2">
        <w:rPr>
          <w:b/>
          <w:bCs/>
        </w:rPr>
        <w:t>Sociale spilleregler</w:t>
      </w:r>
    </w:p>
    <w:p w14:paraId="7DFABB87" w14:textId="77777777" w:rsidR="00980CE2" w:rsidRPr="00980CE2" w:rsidRDefault="00980CE2" w:rsidP="00980CE2">
      <w:pPr>
        <w:ind w:left="360"/>
      </w:pPr>
      <w:r w:rsidRPr="00980CE2">
        <w:rPr>
          <w:b/>
          <w:bCs/>
        </w:rPr>
        <w:t>Mobning accepteres ikke.</w:t>
      </w:r>
    </w:p>
    <w:p w14:paraId="16F93470" w14:textId="77777777" w:rsidR="00980CE2" w:rsidRPr="00980CE2" w:rsidRDefault="00980CE2" w:rsidP="00980CE2">
      <w:pPr>
        <w:ind w:left="360"/>
      </w:pPr>
      <w:r w:rsidRPr="00980CE2">
        <w:t>Hvis vi oplever eller hører om mobning eller anden mistrivsel blandt børnene, kontakter vi klasselæreren, som kan hjælpe med at tage situationen op og finde en god løsning.</w:t>
      </w:r>
    </w:p>
    <w:p w14:paraId="715D730B" w14:textId="77777777" w:rsidR="00980CE2" w:rsidRPr="00980CE2" w:rsidRDefault="00980CE2" w:rsidP="00980CE2">
      <w:pPr>
        <w:ind w:left="360"/>
      </w:pPr>
      <w:r w:rsidRPr="00980CE2">
        <w:t xml:space="preserve">Vi er også enige om, at forældrene gerne må </w:t>
      </w:r>
      <w:r w:rsidRPr="00980CE2">
        <w:rPr>
          <w:b/>
          <w:bCs/>
        </w:rPr>
        <w:t>ringe til hinanden</w:t>
      </w:r>
      <w:r w:rsidRPr="00980CE2">
        <w:t>, hvis man bliver bekymret, undrer sig over noget eller har behov for at få en situation afklaret.</w:t>
      </w:r>
    </w:p>
    <w:p w14:paraId="29135C57" w14:textId="77777777" w:rsidR="00980CE2" w:rsidRPr="00980CE2" w:rsidRDefault="00980CE2" w:rsidP="00980CE2">
      <w:pPr>
        <w:ind w:left="360"/>
      </w:pPr>
      <w:r w:rsidRPr="00980CE2">
        <w:t xml:space="preserve">Hvis en situation er svær at tage direkte med en anden forælder, kan klasselæreren bruges som </w:t>
      </w:r>
      <w:r w:rsidRPr="00980CE2">
        <w:rPr>
          <w:b/>
          <w:bCs/>
        </w:rPr>
        <w:t>neutral mellemmand og sparringspartner</w:t>
      </w:r>
      <w:r w:rsidRPr="00980CE2">
        <w:t>.</w:t>
      </w:r>
    </w:p>
    <w:p w14:paraId="66CA4C72" w14:textId="77777777" w:rsidR="00980CE2" w:rsidRDefault="00980CE2" w:rsidP="00980CE2">
      <w:pPr>
        <w:ind w:left="360"/>
      </w:pPr>
      <w:r w:rsidRPr="00980CE2">
        <w:t>Vi tror på, at en åben og respektfuld dialog mellem de voksne er med til at skabe et trygt fællesskab for børnene.</w:t>
      </w:r>
    </w:p>
    <w:p w14:paraId="43B1D3A7" w14:textId="77777777" w:rsidR="00980CE2" w:rsidRPr="00980CE2" w:rsidRDefault="00980CE2" w:rsidP="00980CE2">
      <w:pPr>
        <w:ind w:left="360"/>
      </w:pPr>
    </w:p>
    <w:p w14:paraId="15CD79FF" w14:textId="77777777" w:rsidR="00980CE2" w:rsidRDefault="00980CE2" w:rsidP="00980CE2">
      <w:pPr>
        <w:ind w:left="360"/>
        <w:rPr>
          <w:b/>
          <w:bCs/>
        </w:rPr>
      </w:pPr>
    </w:p>
    <w:p w14:paraId="79E39F41" w14:textId="74D4765B" w:rsidR="00980CE2" w:rsidRPr="00980CE2" w:rsidRDefault="00980CE2" w:rsidP="00980CE2">
      <w:pPr>
        <w:ind w:left="360"/>
        <w:rPr>
          <w:b/>
          <w:bCs/>
        </w:rPr>
      </w:pPr>
      <w:r w:rsidRPr="00980CE2">
        <w:rPr>
          <w:b/>
          <w:bCs/>
        </w:rPr>
        <w:t>Spil og sociale medier</w:t>
      </w:r>
    </w:p>
    <w:p w14:paraId="2C618BC2" w14:textId="77777777" w:rsidR="00980CE2" w:rsidRPr="00980CE2" w:rsidRDefault="00980CE2" w:rsidP="00980CE2">
      <w:pPr>
        <w:ind w:left="360"/>
      </w:pPr>
      <w:r w:rsidRPr="00980CE2">
        <w:t>Vi vurderer, at online spil og sociale medier endnu ikke fylder så meget i børnenes hverdag, at der er behov for fælles aftaler på området.</w:t>
      </w:r>
    </w:p>
    <w:p w14:paraId="353B50CB" w14:textId="1B38768E" w:rsidR="00980CE2" w:rsidRPr="00980CE2" w:rsidRDefault="00980CE2" w:rsidP="00980CE2">
      <w:pPr>
        <w:ind w:left="360"/>
      </w:pPr>
      <w:r w:rsidRPr="00980CE2">
        <w:t xml:space="preserve">Vi følger </w:t>
      </w:r>
      <w:r>
        <w:t xml:space="preserve">dog </w:t>
      </w:r>
      <w:r w:rsidRPr="00980CE2">
        <w:t>udviklingen og tager emnet op igen, når det bliver relevant.</w:t>
      </w:r>
      <w:r>
        <w:br/>
      </w:r>
    </w:p>
    <w:p w14:paraId="3F9741E1" w14:textId="77777777" w:rsidR="00980CE2" w:rsidRPr="00980CE2" w:rsidRDefault="00980CE2" w:rsidP="00980CE2">
      <w:pPr>
        <w:ind w:left="360"/>
        <w:rPr>
          <w:b/>
          <w:bCs/>
        </w:rPr>
      </w:pPr>
      <w:r w:rsidRPr="00980CE2">
        <w:rPr>
          <w:b/>
          <w:bCs/>
        </w:rPr>
        <w:t>Sengetider på skoledage</w:t>
      </w:r>
    </w:p>
    <w:p w14:paraId="28C72F2E" w14:textId="77777777" w:rsidR="00980CE2" w:rsidRPr="00980CE2" w:rsidRDefault="00980CE2" w:rsidP="00980CE2">
      <w:pPr>
        <w:ind w:left="360"/>
      </w:pPr>
      <w:r w:rsidRPr="00980CE2">
        <w:t xml:space="preserve">Vi er enige om, at børnene bør have </w:t>
      </w:r>
      <w:r w:rsidRPr="00980CE2">
        <w:rPr>
          <w:b/>
          <w:bCs/>
        </w:rPr>
        <w:t>mindst 10 timers sammenhængende søvn</w:t>
      </w:r>
      <w:r w:rsidRPr="00980CE2">
        <w:t xml:space="preserve"> inden en skoledag.</w:t>
      </w:r>
    </w:p>
    <w:p w14:paraId="7C69B466" w14:textId="77777777" w:rsidR="00980CE2" w:rsidRPr="00980CE2" w:rsidRDefault="00980CE2" w:rsidP="00980CE2">
      <w:pPr>
        <w:ind w:left="360"/>
      </w:pPr>
      <w:r w:rsidRPr="00980CE2">
        <w:t>God søvn er vigtig for børnenes trivsel, læring, koncentration og overskud i hverdagen.</w:t>
      </w:r>
    </w:p>
    <w:p w14:paraId="2D75FD1A" w14:textId="77777777" w:rsidR="001A7B8F" w:rsidRDefault="001A7B8F" w:rsidP="001A7B8F">
      <w:pPr>
        <w:ind w:left="360"/>
      </w:pPr>
    </w:p>
    <w:p w14:paraId="3BE57E45" w14:textId="77777777" w:rsidR="00980CE2" w:rsidRDefault="00980CE2" w:rsidP="00980CE2">
      <w:r>
        <w:pict w14:anchorId="6C312788">
          <v:rect id="_x0000_i1027" style="width:0;height:1.5pt" o:hralign="center" o:hrstd="t" o:hr="t" fillcolor="#a0a0a0" stroked="f"/>
        </w:pict>
      </w:r>
    </w:p>
    <w:p w14:paraId="6E29F3AE" w14:textId="77777777" w:rsidR="00980CE2" w:rsidRPr="00FA4AA4" w:rsidRDefault="00980CE2" w:rsidP="00980CE2"/>
    <w:p w14:paraId="5A765983" w14:textId="77777777" w:rsidR="00980CE2" w:rsidRPr="00FA4AA4" w:rsidRDefault="00980CE2" w:rsidP="00980CE2">
      <w:pPr>
        <w:rPr>
          <w:b/>
          <w:bCs/>
        </w:rPr>
      </w:pPr>
      <w:r w:rsidRPr="00FA4AA4">
        <w:rPr>
          <w:b/>
          <w:bCs/>
        </w:rPr>
        <w:t>Sammen passer vi på fællesskabet</w:t>
      </w:r>
    </w:p>
    <w:p w14:paraId="0954E7CF" w14:textId="77777777" w:rsidR="00980CE2" w:rsidRPr="00FA4AA4" w:rsidRDefault="00980CE2" w:rsidP="00980CE2">
      <w:r w:rsidRPr="00FA4AA4">
        <w:t xml:space="preserve">Vi kan ikke løse alle situationer med én fælles aftale. Men vi kan gøre meget ved at </w:t>
      </w:r>
      <w:r w:rsidRPr="00FA4AA4">
        <w:rPr>
          <w:b/>
          <w:bCs/>
        </w:rPr>
        <w:t>stå sammen, være nysgerrige og tale åbent med hinanden</w:t>
      </w:r>
      <w:r w:rsidRPr="00FA4AA4">
        <w:t>.</w:t>
      </w:r>
    </w:p>
    <w:p w14:paraId="194DB549" w14:textId="77777777" w:rsidR="00980CE2" w:rsidRPr="00FA4AA4" w:rsidRDefault="00980CE2" w:rsidP="00980CE2">
      <w:r w:rsidRPr="00FA4AA4">
        <w:t>Vores fælles mål er, at alle børn i klassen oplever:</w:t>
      </w:r>
    </w:p>
    <w:p w14:paraId="55307720" w14:textId="77777777" w:rsidR="00980CE2" w:rsidRPr="00FA4AA4" w:rsidRDefault="00980CE2" w:rsidP="00980CE2">
      <w:r w:rsidRPr="00FA4AA4">
        <w:rPr>
          <w:b/>
          <w:bCs/>
        </w:rPr>
        <w:t>Jeg hører til.</w:t>
      </w:r>
      <w:r w:rsidRPr="00FA4AA4">
        <w:rPr>
          <w:b/>
          <w:bCs/>
        </w:rPr>
        <w:br/>
        <w:t>Jeg har nogen at være sammen med.</w:t>
      </w:r>
      <w:r w:rsidRPr="00FA4AA4">
        <w:rPr>
          <w:b/>
          <w:bCs/>
        </w:rPr>
        <w:br/>
        <w:t>Der er voksne, der passer på mig.</w:t>
      </w:r>
      <w:r w:rsidRPr="00FA4AA4">
        <w:rPr>
          <w:b/>
          <w:bCs/>
        </w:rPr>
        <w:br/>
        <w:t>Der er plads til mig.</w:t>
      </w:r>
    </w:p>
    <w:p w14:paraId="3F56FD03" w14:textId="77777777" w:rsidR="00980CE2" w:rsidRPr="00FA4AA4" w:rsidRDefault="00980CE2" w:rsidP="00980CE2">
      <w:pPr>
        <w:rPr>
          <w:b/>
          <w:bCs/>
        </w:rPr>
      </w:pPr>
      <w:r w:rsidRPr="00FA4AA4">
        <w:rPr>
          <w:b/>
          <w:bCs/>
        </w:rPr>
        <w:t>Sammen skaber vi en tryg klasse.</w:t>
      </w:r>
    </w:p>
    <w:p w14:paraId="248061B5" w14:textId="77777777" w:rsidR="00980CE2" w:rsidRPr="00DC2094" w:rsidRDefault="00980CE2" w:rsidP="001A7B8F">
      <w:pPr>
        <w:ind w:left="360"/>
      </w:pPr>
    </w:p>
    <w:sectPr w:rsidR="00980CE2" w:rsidRPr="00DC2094" w:rsidSect="0071742C">
      <w:headerReference w:type="default" r:id="rId7"/>
      <w:footerReference w:type="default" r:id="rId8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61D22" w14:textId="77777777" w:rsidR="007E66F3" w:rsidRDefault="007E66F3">
      <w:r>
        <w:separator/>
      </w:r>
    </w:p>
  </w:endnote>
  <w:endnote w:type="continuationSeparator" w:id="0">
    <w:p w14:paraId="734AF994" w14:textId="77777777" w:rsidR="007E66F3" w:rsidRDefault="007E6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8D49C" w14:textId="77777777" w:rsidR="00FF28C7" w:rsidRDefault="00FF28C7" w:rsidP="00FF28C7">
    <w:pPr>
      <w:pStyle w:val="Sidefod"/>
      <w:jc w:val="center"/>
    </w:pPr>
    <w:r>
      <w:t>Forebyggelse – det nytter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2AC7C" w14:textId="77777777" w:rsidR="007E66F3" w:rsidRDefault="007E66F3">
      <w:r>
        <w:separator/>
      </w:r>
    </w:p>
  </w:footnote>
  <w:footnote w:type="continuationSeparator" w:id="0">
    <w:p w14:paraId="2D47378C" w14:textId="77777777" w:rsidR="007E66F3" w:rsidRDefault="007E6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8879A" w14:textId="77777777" w:rsidR="0071742C" w:rsidRPr="00A139B8" w:rsidRDefault="0071742C" w:rsidP="0071742C">
    <w:pPr>
      <w:spacing w:line="220" w:lineRule="exact"/>
      <w:rPr>
        <w:b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001561D" wp14:editId="4E5149A3">
          <wp:simplePos x="0" y="0"/>
          <wp:positionH relativeFrom="margin">
            <wp:align>right</wp:align>
          </wp:positionH>
          <wp:positionV relativeFrom="paragraph">
            <wp:posOffset>-97790</wp:posOffset>
          </wp:positionV>
          <wp:extent cx="1874975" cy="624205"/>
          <wp:effectExtent l="0" t="0" r="0" b="4445"/>
          <wp:wrapNone/>
          <wp:docPr id="10" name="Billede 10" descr="C:\Users\malun\AppData\Local\Microsoft\Windows\INetCache\Content.Word\Aabenraa Kommune - logo - sort og gra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malun\AppData\Local\Microsoft\Windows\INetCache\Content.Word\Aabenraa Kommune - logo - sort og gra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975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9B8">
      <w:rPr>
        <w:b/>
        <w:noProof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82C769" wp14:editId="7728DCA2">
              <wp:simplePos x="0" y="0"/>
              <wp:positionH relativeFrom="column">
                <wp:posOffset>4114800</wp:posOffset>
              </wp:positionH>
              <wp:positionV relativeFrom="paragraph">
                <wp:posOffset>-78105</wp:posOffset>
              </wp:positionV>
              <wp:extent cx="1920240" cy="655955"/>
              <wp:effectExtent l="381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0240" cy="655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2854D7" w14:textId="77777777" w:rsidR="0071742C" w:rsidRPr="00A17CD0" w:rsidRDefault="0071742C" w:rsidP="0071742C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82C76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24pt;margin-top:-6.15pt;width:151.2pt;height:51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" stroked="f">
              <v:textbox style="mso-fit-shape-to-text:t">
                <w:txbxContent>
                  <w:p w14:paraId="1A2854D7" w14:textId="77777777" w:rsidR="0071742C" w:rsidRPr="00A17CD0" w:rsidRDefault="0071742C" w:rsidP="0071742C"/>
                </w:txbxContent>
              </v:textbox>
            </v:shape>
          </w:pict>
        </mc:Fallback>
      </mc:AlternateContent>
    </w:r>
    <w:r w:rsidRPr="00A139B8">
      <w:rPr>
        <w:b/>
        <w:szCs w:val="20"/>
      </w:rPr>
      <w:t>SSP Sekretariatet</w:t>
    </w:r>
  </w:p>
  <w:p w14:paraId="4E96F6C3" w14:textId="77777777" w:rsidR="0071742C" w:rsidRPr="00A139B8" w:rsidRDefault="0071742C" w:rsidP="0071742C">
    <w:pPr>
      <w:tabs>
        <w:tab w:val="center" w:pos="4819"/>
      </w:tabs>
      <w:spacing w:line="220" w:lineRule="exact"/>
      <w:rPr>
        <w:szCs w:val="20"/>
      </w:rPr>
    </w:pPr>
    <w:r w:rsidRPr="00A139B8">
      <w:rPr>
        <w:szCs w:val="20"/>
      </w:rPr>
      <w:t>Ung Aabenraa</w:t>
    </w:r>
    <w:r>
      <w:rPr>
        <w:szCs w:val="20"/>
      </w:rPr>
      <w:tab/>
    </w:r>
  </w:p>
  <w:p w14:paraId="10856C30" w14:textId="77777777" w:rsidR="0071742C" w:rsidRPr="00A139B8" w:rsidRDefault="0071742C" w:rsidP="0071742C">
    <w:pPr>
      <w:spacing w:line="220" w:lineRule="exact"/>
      <w:rPr>
        <w:szCs w:val="20"/>
      </w:rPr>
    </w:pPr>
    <w:r w:rsidRPr="00A139B8">
      <w:rPr>
        <w:szCs w:val="20"/>
      </w:rPr>
      <w:t xml:space="preserve">Dronning Margrethes Vej 13 </w:t>
    </w:r>
  </w:p>
  <w:p w14:paraId="69941CA4" w14:textId="77777777" w:rsidR="0071742C" w:rsidRDefault="0071742C" w:rsidP="0071742C">
    <w:pPr>
      <w:spacing w:line="220" w:lineRule="exact"/>
      <w:rPr>
        <w:szCs w:val="20"/>
      </w:rPr>
    </w:pPr>
    <w:r w:rsidRPr="00A139B8">
      <w:rPr>
        <w:szCs w:val="20"/>
      </w:rPr>
      <w:t>6200 Aabenraa</w:t>
    </w:r>
  </w:p>
  <w:p w14:paraId="721BAA0C" w14:textId="77777777" w:rsidR="0071742C" w:rsidRPr="0071742C" w:rsidRDefault="0071742C" w:rsidP="0071742C">
    <w:pPr>
      <w:spacing w:line="220" w:lineRule="exact"/>
      <w:rPr>
        <w:szCs w:val="20"/>
      </w:rPr>
    </w:pPr>
    <w:r w:rsidRPr="00A139B8">
      <w:rPr>
        <w:noProof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A53CB7" wp14:editId="5F174113">
              <wp:simplePos x="0" y="0"/>
              <wp:positionH relativeFrom="margin">
                <wp:align>right</wp:align>
              </wp:positionH>
              <wp:positionV relativeFrom="paragraph">
                <wp:posOffset>57784</wp:posOffset>
              </wp:positionV>
              <wp:extent cx="6096000" cy="0"/>
              <wp:effectExtent l="0" t="0" r="19050" b="19050"/>
              <wp:wrapNone/>
              <wp:docPr id="7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96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6C6926" id="Line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28.8pt,4.55pt" to="908.8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68FB"/>
    <w:multiLevelType w:val="hybridMultilevel"/>
    <w:tmpl w:val="37704E9C"/>
    <w:lvl w:ilvl="0" w:tplc="0406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E20EB"/>
    <w:multiLevelType w:val="hybridMultilevel"/>
    <w:tmpl w:val="851E6F64"/>
    <w:lvl w:ilvl="0" w:tplc="0406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631E9"/>
    <w:multiLevelType w:val="hybridMultilevel"/>
    <w:tmpl w:val="334EC46E"/>
    <w:lvl w:ilvl="0" w:tplc="EF902350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F8F58BA"/>
    <w:multiLevelType w:val="hybridMultilevel"/>
    <w:tmpl w:val="CD4EDCE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8411938">
    <w:abstractNumId w:val="0"/>
  </w:num>
  <w:num w:numId="2" w16cid:durableId="1406612065">
    <w:abstractNumId w:val="2"/>
  </w:num>
  <w:num w:numId="3" w16cid:durableId="269093115">
    <w:abstractNumId w:val="1"/>
  </w:num>
  <w:num w:numId="4" w16cid:durableId="14665031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DocumentCreation" w:val="jdVW2FK8uI0YHzTHPTEY1w=="/>
    <w:docVar w:name="Encrypted_CloudStatistics_StoryID" w:val="3d1uNFwA0kcXbgeqSsHypUuxBsgtURFkmQ3+/8yWD98R/xivyt9D+GR9A0QLkSzP"/>
  </w:docVars>
  <w:rsids>
    <w:rsidRoot w:val="00B05D75"/>
    <w:rsid w:val="00014346"/>
    <w:rsid w:val="00022329"/>
    <w:rsid w:val="000253DA"/>
    <w:rsid w:val="000537A5"/>
    <w:rsid w:val="00067BD7"/>
    <w:rsid w:val="0007154C"/>
    <w:rsid w:val="000D4713"/>
    <w:rsid w:val="00163498"/>
    <w:rsid w:val="001A7B8F"/>
    <w:rsid w:val="00220017"/>
    <w:rsid w:val="002D3799"/>
    <w:rsid w:val="004B1842"/>
    <w:rsid w:val="004B4369"/>
    <w:rsid w:val="004D7D2E"/>
    <w:rsid w:val="00531D8A"/>
    <w:rsid w:val="00547E02"/>
    <w:rsid w:val="00584B0C"/>
    <w:rsid w:val="005A3246"/>
    <w:rsid w:val="005B37FE"/>
    <w:rsid w:val="006A23E7"/>
    <w:rsid w:val="006B1279"/>
    <w:rsid w:val="0071742C"/>
    <w:rsid w:val="00747BC3"/>
    <w:rsid w:val="007761D3"/>
    <w:rsid w:val="00787B1C"/>
    <w:rsid w:val="00790E4D"/>
    <w:rsid w:val="007A755C"/>
    <w:rsid w:val="007D60B1"/>
    <w:rsid w:val="007E66F3"/>
    <w:rsid w:val="00814D8C"/>
    <w:rsid w:val="008750F2"/>
    <w:rsid w:val="008B6411"/>
    <w:rsid w:val="008C3F99"/>
    <w:rsid w:val="008D6F28"/>
    <w:rsid w:val="00933CBF"/>
    <w:rsid w:val="00980CE2"/>
    <w:rsid w:val="00987619"/>
    <w:rsid w:val="009D04A5"/>
    <w:rsid w:val="00A17CD0"/>
    <w:rsid w:val="00A50D17"/>
    <w:rsid w:val="00AF3458"/>
    <w:rsid w:val="00AF6C5F"/>
    <w:rsid w:val="00B047B9"/>
    <w:rsid w:val="00B05D75"/>
    <w:rsid w:val="00B325FD"/>
    <w:rsid w:val="00BB16E0"/>
    <w:rsid w:val="00BD5E4D"/>
    <w:rsid w:val="00C21992"/>
    <w:rsid w:val="00CB2142"/>
    <w:rsid w:val="00CD1B28"/>
    <w:rsid w:val="00CE68C6"/>
    <w:rsid w:val="00CF2606"/>
    <w:rsid w:val="00CF272E"/>
    <w:rsid w:val="00D84321"/>
    <w:rsid w:val="00DC40DA"/>
    <w:rsid w:val="00DF27F9"/>
    <w:rsid w:val="00F05C97"/>
    <w:rsid w:val="00F244E2"/>
    <w:rsid w:val="00F63909"/>
    <w:rsid w:val="00F7198F"/>
    <w:rsid w:val="00F82962"/>
    <w:rsid w:val="00FF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8B158A"/>
  <w15:chartTrackingRefBased/>
  <w15:docId w15:val="{8AC97D6F-029F-4D59-9278-22455829A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7B8F"/>
    <w:rPr>
      <w:rFonts w:ascii="Verdana" w:hAnsi="Verdana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CF272E"/>
    <w:pPr>
      <w:tabs>
        <w:tab w:val="center" w:pos="4819"/>
        <w:tab w:val="right" w:pos="9638"/>
      </w:tabs>
    </w:pPr>
    <w:rPr>
      <w:rFonts w:ascii="Times New Roman" w:hAnsi="Times New Roman"/>
      <w:sz w:val="24"/>
    </w:rPr>
  </w:style>
  <w:style w:type="paragraph" w:styleId="Sidefod">
    <w:name w:val="footer"/>
    <w:basedOn w:val="Normal"/>
    <w:rsid w:val="00CF272E"/>
    <w:pPr>
      <w:tabs>
        <w:tab w:val="center" w:pos="4819"/>
        <w:tab w:val="right" w:pos="9638"/>
      </w:tabs>
    </w:pPr>
    <w:rPr>
      <w:rFonts w:ascii="Times New Roman" w:hAnsi="Times New Roman"/>
      <w:sz w:val="24"/>
    </w:rPr>
  </w:style>
  <w:style w:type="paragraph" w:styleId="Markeringsbobletekst">
    <w:name w:val="Balloon Text"/>
    <w:basedOn w:val="Normal"/>
    <w:semiHidden/>
    <w:rsid w:val="00DF27F9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rsid w:val="00F829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980C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kabeloner%20-%20B&#248;rn%20og%20skole\Skabeloner%20-%20B&#248;rn%20og%20Familie\Efterskoleans&#248;gning%20-%20Tinglev.dot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Efterskoleansøgning - Tinglev</Template>
  <TotalTime>0</TotalTime>
  <Pages>2</Pages>
  <Words>480</Words>
  <Characters>2363</Characters>
  <Application>Microsoft Office Word</Application>
  <DocSecurity>0</DocSecurity>
  <Lines>63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Acadredokumentdato</vt:lpstr>
    </vt:vector>
  </TitlesOfParts>
  <Company>Aabenraa Kommune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Acadredokumentdato</dc:title>
  <dc:subject/>
  <dc:creator>John Hansen</dc:creator>
  <cp:keywords/>
  <dc:description/>
  <cp:lastModifiedBy>John Hansen</cp:lastModifiedBy>
  <cp:revision>3</cp:revision>
  <cp:lastPrinted>2007-04-11T10:49:00Z</cp:lastPrinted>
  <dcterms:created xsi:type="dcterms:W3CDTF">2026-10-08T06:28:00Z</dcterms:created>
  <dcterms:modified xsi:type="dcterms:W3CDTF">2026-10-08T06:45:00Z</dcterms:modified>
</cp:coreProperties>
</file>